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2C35A" w14:textId="4A3AE83E" w:rsidR="00F87859" w:rsidRDefault="00F87859" w:rsidP="00D535E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E2366B5" wp14:editId="7B828974">
                <wp:simplePos x="0" y="0"/>
                <wp:positionH relativeFrom="column">
                  <wp:posOffset>-349250</wp:posOffset>
                </wp:positionH>
                <wp:positionV relativeFrom="paragraph">
                  <wp:posOffset>-97155</wp:posOffset>
                </wp:positionV>
                <wp:extent cx="6338454" cy="9227127"/>
                <wp:effectExtent l="38100" t="38100" r="43815" b="317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454" cy="922712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06A08" w14:textId="77777777" w:rsidR="003322B9" w:rsidRDefault="003322B9" w:rsidP="00F87859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  <w:p w14:paraId="51A0AE37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1C4850D2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606558D0" w14:textId="77777777" w:rsidR="003322B9" w:rsidRDefault="003322B9" w:rsidP="009C4D4D">
                            <w:pPr>
                              <w:ind w:left="0"/>
                            </w:pPr>
                          </w:p>
                          <w:p w14:paraId="2F7547EF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4155628F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03B2CD69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7D7EF73A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0ADF7438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397A3D78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2194F61E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6AB2A859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62F15B29" w14:textId="77777777" w:rsidR="003322B9" w:rsidRDefault="003322B9" w:rsidP="00F87859">
                            <w:pPr>
                              <w:jc w:val="center"/>
                            </w:pPr>
                          </w:p>
                          <w:p w14:paraId="60432542" w14:textId="77777777" w:rsidR="003322B9" w:rsidRDefault="003322B9" w:rsidP="0003092A">
                            <w:pPr>
                              <w:pStyle w:val="Heading2"/>
                            </w:pPr>
                          </w:p>
                          <w:p w14:paraId="3D0823EF" w14:textId="77777777" w:rsidR="003322B9" w:rsidRDefault="003322B9" w:rsidP="0003092A">
                            <w:pPr>
                              <w:pStyle w:val="Heading2"/>
                            </w:pPr>
                          </w:p>
                          <w:p w14:paraId="7C576D46" w14:textId="77777777" w:rsidR="003322B9" w:rsidRDefault="003322B9" w:rsidP="0003092A">
                            <w:pPr>
                              <w:pStyle w:val="Heading2"/>
                            </w:pPr>
                          </w:p>
                          <w:p w14:paraId="0E603D68" w14:textId="77777777" w:rsidR="003322B9" w:rsidRDefault="003322B9" w:rsidP="0003092A">
                            <w:pPr>
                              <w:pStyle w:val="Heading2"/>
                              <w:rPr>
                                <w:b/>
                              </w:rPr>
                            </w:pPr>
                          </w:p>
                          <w:p w14:paraId="1D207315" w14:textId="77777777" w:rsidR="003322B9" w:rsidRDefault="003322B9" w:rsidP="0003092A">
                            <w:pPr>
                              <w:pStyle w:val="Heading2"/>
                              <w:rPr>
                                <w:b/>
                              </w:rPr>
                            </w:pPr>
                          </w:p>
                          <w:p w14:paraId="0AF94E5D" w14:textId="194865F8" w:rsidR="003322B9" w:rsidRPr="008D5071" w:rsidRDefault="003322B9" w:rsidP="0003092A">
                            <w:pPr>
                              <w:pStyle w:val="Heading2"/>
                              <w:rPr>
                                <w:b/>
                              </w:rPr>
                            </w:pPr>
                            <w:r w:rsidRPr="008D5071">
                              <w:rPr>
                                <w:b/>
                              </w:rPr>
                              <w:t>May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366B5" id="Rectangle 85" o:spid="_x0000_s1026" style="position:absolute;left:0;text-align:left;margin-left:-27.5pt;margin-top:-7.65pt;width:499.1pt;height:726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" filled="f" strokecolor="#4472c4 [3204]" strokeweight="6pt">
                <v:textbox>
                  <w:txbxContent>
                    <w:p w14:paraId="76706A08" w14:textId="77777777" w:rsidR="003322B9" w:rsidRDefault="003322B9" w:rsidP="00F87859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</w:p>
                    <w:p w14:paraId="51A0AE37" w14:textId="77777777" w:rsidR="003322B9" w:rsidRDefault="003322B9" w:rsidP="00F87859">
                      <w:pPr>
                        <w:jc w:val="center"/>
                      </w:pPr>
                    </w:p>
                    <w:p w14:paraId="1C4850D2" w14:textId="77777777" w:rsidR="003322B9" w:rsidRDefault="003322B9" w:rsidP="00F87859">
                      <w:pPr>
                        <w:jc w:val="center"/>
                      </w:pPr>
                    </w:p>
                    <w:p w14:paraId="606558D0" w14:textId="77777777" w:rsidR="003322B9" w:rsidRDefault="003322B9" w:rsidP="009C4D4D">
                      <w:pPr>
                        <w:ind w:left="0"/>
                      </w:pPr>
                    </w:p>
                    <w:p w14:paraId="2F7547EF" w14:textId="77777777" w:rsidR="003322B9" w:rsidRDefault="003322B9" w:rsidP="00F87859">
                      <w:pPr>
                        <w:jc w:val="center"/>
                      </w:pPr>
                    </w:p>
                    <w:p w14:paraId="4155628F" w14:textId="77777777" w:rsidR="003322B9" w:rsidRDefault="003322B9" w:rsidP="00F87859">
                      <w:pPr>
                        <w:jc w:val="center"/>
                      </w:pPr>
                    </w:p>
                    <w:p w14:paraId="03B2CD69" w14:textId="77777777" w:rsidR="003322B9" w:rsidRDefault="003322B9" w:rsidP="00F87859">
                      <w:pPr>
                        <w:jc w:val="center"/>
                      </w:pPr>
                    </w:p>
                    <w:p w14:paraId="7D7EF73A" w14:textId="77777777" w:rsidR="003322B9" w:rsidRDefault="003322B9" w:rsidP="00F87859">
                      <w:pPr>
                        <w:jc w:val="center"/>
                      </w:pPr>
                    </w:p>
                    <w:p w14:paraId="0ADF7438" w14:textId="77777777" w:rsidR="003322B9" w:rsidRDefault="003322B9" w:rsidP="00F87859">
                      <w:pPr>
                        <w:jc w:val="center"/>
                      </w:pPr>
                    </w:p>
                    <w:p w14:paraId="397A3D78" w14:textId="77777777" w:rsidR="003322B9" w:rsidRDefault="003322B9" w:rsidP="00F87859">
                      <w:pPr>
                        <w:jc w:val="center"/>
                      </w:pPr>
                    </w:p>
                    <w:p w14:paraId="2194F61E" w14:textId="77777777" w:rsidR="003322B9" w:rsidRDefault="003322B9" w:rsidP="00F87859">
                      <w:pPr>
                        <w:jc w:val="center"/>
                      </w:pPr>
                    </w:p>
                    <w:p w14:paraId="6AB2A859" w14:textId="77777777" w:rsidR="003322B9" w:rsidRDefault="003322B9" w:rsidP="00F87859">
                      <w:pPr>
                        <w:jc w:val="center"/>
                      </w:pPr>
                    </w:p>
                    <w:p w14:paraId="62F15B29" w14:textId="77777777" w:rsidR="003322B9" w:rsidRDefault="003322B9" w:rsidP="00F87859">
                      <w:pPr>
                        <w:jc w:val="center"/>
                      </w:pPr>
                    </w:p>
                    <w:p w14:paraId="60432542" w14:textId="77777777" w:rsidR="003322B9" w:rsidRDefault="003322B9" w:rsidP="0003092A">
                      <w:pPr>
                        <w:pStyle w:val="Heading2"/>
                      </w:pPr>
                    </w:p>
                    <w:p w14:paraId="3D0823EF" w14:textId="77777777" w:rsidR="003322B9" w:rsidRDefault="003322B9" w:rsidP="0003092A">
                      <w:pPr>
                        <w:pStyle w:val="Heading2"/>
                      </w:pPr>
                    </w:p>
                    <w:p w14:paraId="7C576D46" w14:textId="77777777" w:rsidR="003322B9" w:rsidRDefault="003322B9" w:rsidP="0003092A">
                      <w:pPr>
                        <w:pStyle w:val="Heading2"/>
                      </w:pPr>
                    </w:p>
                    <w:p w14:paraId="0E603D68" w14:textId="77777777" w:rsidR="003322B9" w:rsidRDefault="003322B9" w:rsidP="0003092A">
                      <w:pPr>
                        <w:pStyle w:val="Heading2"/>
                        <w:rPr>
                          <w:b/>
                        </w:rPr>
                      </w:pPr>
                    </w:p>
                    <w:p w14:paraId="1D207315" w14:textId="77777777" w:rsidR="003322B9" w:rsidRDefault="003322B9" w:rsidP="0003092A">
                      <w:pPr>
                        <w:pStyle w:val="Heading2"/>
                        <w:rPr>
                          <w:b/>
                        </w:rPr>
                      </w:pPr>
                    </w:p>
                    <w:p w14:paraId="0AF94E5D" w14:textId="194865F8" w:rsidR="003322B9" w:rsidRPr="008D5071" w:rsidRDefault="003322B9" w:rsidP="0003092A">
                      <w:pPr>
                        <w:pStyle w:val="Heading2"/>
                        <w:rPr>
                          <w:b/>
                        </w:rPr>
                      </w:pPr>
                      <w:r w:rsidRPr="008D5071">
                        <w:rPr>
                          <w:b/>
                        </w:rPr>
                        <w:t>May 2022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52096" behindDoc="1" locked="0" layoutInCell="1" allowOverlap="1" wp14:anchorId="5C1A3683" wp14:editId="59E02C23">
            <wp:simplePos x="0" y="0"/>
            <wp:positionH relativeFrom="column">
              <wp:posOffset>4010833</wp:posOffset>
            </wp:positionH>
            <wp:positionV relativeFrom="paragraph">
              <wp:posOffset>26670</wp:posOffset>
            </wp:positionV>
            <wp:extent cx="1218565" cy="1828800"/>
            <wp:effectExtent l="0" t="0" r="635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D4164" w14:textId="108C4624" w:rsidR="00F87859" w:rsidRDefault="0069239B" w:rsidP="00F87859">
      <w:pPr>
        <w:rPr>
          <w:rFonts w:cs="Arial"/>
          <w:szCs w:val="32"/>
        </w:rPr>
      </w:pPr>
      <w:r>
        <w:rPr>
          <w:rFonts w:eastAsia="Times New Roman" w:cs="Arial"/>
          <w:b/>
          <w:noProof/>
          <w:sz w:val="24"/>
          <w:lang w:val="en-NZ" w:eastAsia="en-NZ"/>
        </w:rPr>
        <w:drawing>
          <wp:anchor distT="0" distB="0" distL="114300" distR="114300" simplePos="0" relativeHeight="251684864" behindDoc="1" locked="0" layoutInCell="1" allowOverlap="1" wp14:anchorId="706B8D12" wp14:editId="080A2471">
            <wp:simplePos x="0" y="0"/>
            <wp:positionH relativeFrom="column">
              <wp:posOffset>66675</wp:posOffset>
            </wp:positionH>
            <wp:positionV relativeFrom="paragraph">
              <wp:posOffset>8255</wp:posOffset>
            </wp:positionV>
            <wp:extent cx="2733675" cy="806837"/>
            <wp:effectExtent l="0" t="0" r="0" b="0"/>
            <wp:wrapNone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0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2702B" w14:textId="038B8D09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C360F77" w14:textId="77777777" w:rsidR="00F87859" w:rsidRDefault="00F87859" w:rsidP="00F87859">
      <w:pPr>
        <w:rPr>
          <w:rFonts w:cs="Arial"/>
          <w:szCs w:val="32"/>
        </w:rPr>
      </w:pPr>
    </w:p>
    <w:p w14:paraId="70FC2D02" w14:textId="77777777" w:rsidR="00F87859" w:rsidRDefault="00F87859" w:rsidP="00F87859">
      <w:pPr>
        <w:rPr>
          <w:rFonts w:cs="Arial"/>
          <w:szCs w:val="32"/>
        </w:rPr>
      </w:pPr>
    </w:p>
    <w:p w14:paraId="15578B68" w14:textId="77777777" w:rsidR="00F87859" w:rsidRDefault="00F87859" w:rsidP="00F87859">
      <w:pPr>
        <w:rPr>
          <w:rFonts w:cs="Arial"/>
          <w:szCs w:val="32"/>
        </w:rPr>
      </w:pPr>
    </w:p>
    <w:p w14:paraId="711D63FA" w14:textId="2AA521D9" w:rsidR="00764A86" w:rsidRPr="00764A86" w:rsidRDefault="009C4D4D" w:rsidP="009C4D4D">
      <w:pPr>
        <w:pStyle w:val="Heading1"/>
        <w:spacing w:after="0" w:line="360" w:lineRule="auto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>H</w:t>
      </w:r>
      <w:r w:rsidRPr="009C4D4D">
        <w:rPr>
          <w:sz w:val="56"/>
          <w:szCs w:val="56"/>
        </w:rPr>
        <w:t>ave your say about</w:t>
      </w:r>
      <w:r w:rsidR="00764A86" w:rsidRPr="00764A86">
        <w:rPr>
          <w:sz w:val="56"/>
          <w:szCs w:val="56"/>
        </w:rPr>
        <w:t xml:space="preserve"> </w:t>
      </w:r>
      <w:r w:rsidR="00764A86">
        <w:rPr>
          <w:sz w:val="56"/>
          <w:szCs w:val="56"/>
        </w:rPr>
        <w:br/>
      </w:r>
      <w:r w:rsidR="00764A86" w:rsidRPr="00764A86">
        <w:rPr>
          <w:sz w:val="56"/>
          <w:szCs w:val="56"/>
        </w:rPr>
        <w:t xml:space="preserve">Working for Families </w:t>
      </w:r>
      <w:r w:rsidR="008F133F">
        <w:rPr>
          <w:sz w:val="56"/>
          <w:szCs w:val="56"/>
        </w:rPr>
        <w:t>t</w:t>
      </w:r>
      <w:r w:rsidR="008F133F" w:rsidRPr="00764A86">
        <w:rPr>
          <w:sz w:val="56"/>
          <w:szCs w:val="56"/>
        </w:rPr>
        <w:t xml:space="preserve">ax </w:t>
      </w:r>
      <w:r w:rsidR="008F133F">
        <w:rPr>
          <w:sz w:val="56"/>
          <w:szCs w:val="56"/>
        </w:rPr>
        <w:t>c</w:t>
      </w:r>
      <w:r w:rsidR="008F133F" w:rsidRPr="00764A86">
        <w:rPr>
          <w:sz w:val="56"/>
          <w:szCs w:val="56"/>
        </w:rPr>
        <w:t>redits</w:t>
      </w:r>
    </w:p>
    <w:p w14:paraId="425CFD51" w14:textId="1C1048B7" w:rsidR="00F87859" w:rsidRPr="00F87859" w:rsidRDefault="004A293C" w:rsidP="00F87859">
      <w:pPr>
        <w:pStyle w:val="Title"/>
      </w:pPr>
      <w:r w:rsidRPr="009C4D4D">
        <w:rPr>
          <w:noProof/>
          <w:sz w:val="56"/>
          <w:szCs w:val="56"/>
          <w:lang w:eastAsia="en-NZ"/>
        </w:rPr>
        <w:drawing>
          <wp:anchor distT="0" distB="0" distL="114300" distR="114300" simplePos="0" relativeHeight="251742208" behindDoc="1" locked="0" layoutInCell="1" allowOverlap="1" wp14:anchorId="32544F21" wp14:editId="08FA88D6">
            <wp:simplePos x="0" y="0"/>
            <wp:positionH relativeFrom="column">
              <wp:posOffset>679450</wp:posOffset>
            </wp:positionH>
            <wp:positionV relativeFrom="paragraph">
              <wp:posOffset>48548</wp:posOffset>
            </wp:positionV>
            <wp:extent cx="4229100" cy="4229100"/>
            <wp:effectExtent l="0" t="0" r="0" b="0"/>
            <wp:wrapNone/>
            <wp:docPr id="67" name="Picture 67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group of people sitting o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</w:r>
      <w:r w:rsidR="00ED1183">
        <w:rPr>
          <w:noProof/>
          <w:lang w:eastAsia="en-NZ"/>
        </w:rPr>
        <mc:AlternateContent>
          <mc:Choice Requires="wps">
            <w:drawing>
              <wp:inline distT="0" distB="0" distL="0" distR="0" wp14:anchorId="1818C146" wp14:editId="052D3731">
                <wp:extent cx="304800" cy="304800"/>
                <wp:effectExtent l="0" t="0" r="0" b="0"/>
                <wp:docPr id="6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C18A27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nh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MiqeG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F87859" w:rsidRPr="00F87859">
        <w:t xml:space="preserve"> </w:t>
      </w:r>
    </w:p>
    <w:p w14:paraId="046EEB5D" w14:textId="20A5BF77" w:rsidR="00F87859" w:rsidRDefault="00F87859" w:rsidP="00F87859">
      <w:pPr>
        <w:pStyle w:val="Title"/>
      </w:pPr>
    </w:p>
    <w:p w14:paraId="2E480795" w14:textId="2B11DC87" w:rsidR="00F87859" w:rsidRPr="006149F5" w:rsidRDefault="00F87859" w:rsidP="006149F5">
      <w:pPr>
        <w:pStyle w:val="Heading1"/>
      </w:pPr>
      <w:r w:rsidRPr="00153863">
        <w:br w:type="page"/>
      </w:r>
      <w:r w:rsidR="00F5742C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F55A57" wp14:editId="38409D41">
                <wp:simplePos x="0" y="0"/>
                <wp:positionH relativeFrom="margin">
                  <wp:align>left</wp:align>
                </wp:positionH>
                <wp:positionV relativeFrom="paragraph">
                  <wp:posOffset>-118745</wp:posOffset>
                </wp:positionV>
                <wp:extent cx="5695950" cy="6191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3F6DA6" id="Rectangle 15" o:spid="_x0000_s1026" style="position:absolute;margin-left:0;margin-top:-9.35pt;width:448.5pt;height:48.75pt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" filled="f" strokecolor="#4472c4" strokeweight="2.25pt">
                <w10:wrap anchorx="margin"/>
              </v:rect>
            </w:pict>
          </mc:Fallback>
        </mc:AlternateContent>
      </w:r>
      <w:r w:rsidR="00C656FF" w:rsidRPr="006149F5">
        <w:t>What this document is about</w:t>
      </w:r>
    </w:p>
    <w:p w14:paraId="1C57ACD5" w14:textId="6DCF10F4" w:rsidR="00F87859" w:rsidRDefault="00F87859" w:rsidP="002E6811"/>
    <w:p w14:paraId="6A8E28B7" w14:textId="07520A1A" w:rsidR="00E70E61" w:rsidRDefault="00255A71" w:rsidP="000661C4">
      <w:pPr>
        <w:rPr>
          <w:rFonts w:eastAsia="Times New Roman"/>
          <w:shd w:val="clear" w:color="auto" w:fill="FFFFFF"/>
          <w:lang w:val="en-NZ"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1184" behindDoc="1" locked="0" layoutInCell="1" allowOverlap="1" wp14:anchorId="2AF31971" wp14:editId="2D42C507">
            <wp:simplePos x="0" y="0"/>
            <wp:positionH relativeFrom="column">
              <wp:posOffset>391795</wp:posOffset>
            </wp:positionH>
            <wp:positionV relativeFrom="paragraph">
              <wp:posOffset>261620</wp:posOffset>
            </wp:positionV>
            <wp:extent cx="935356" cy="1135432"/>
            <wp:effectExtent l="0" t="0" r="0" b="7620"/>
            <wp:wrapNone/>
            <wp:docPr id="65" name="Picture 65" descr="A black and white drawing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black and white drawing of two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6" cy="113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76BF6" w14:textId="7CE513A0" w:rsidR="00D535EA" w:rsidRPr="00C45531" w:rsidRDefault="00D535EA" w:rsidP="00D535EA">
      <w:pPr>
        <w:rPr>
          <w:szCs w:val="32"/>
        </w:rPr>
      </w:pPr>
      <w:r w:rsidRPr="00C45531">
        <w:rPr>
          <w:szCs w:val="32"/>
        </w:rPr>
        <w:t xml:space="preserve">The Government wants to know what you think about </w:t>
      </w:r>
      <w:r w:rsidRPr="00C45531">
        <w:rPr>
          <w:b/>
          <w:bCs/>
          <w:szCs w:val="32"/>
        </w:rPr>
        <w:t>Working for Families tax credits</w:t>
      </w:r>
      <w:r w:rsidRPr="00C45531">
        <w:rPr>
          <w:szCs w:val="32"/>
        </w:rPr>
        <w:t>.</w:t>
      </w:r>
    </w:p>
    <w:p w14:paraId="6A82D798" w14:textId="2EED543B" w:rsidR="00A12915" w:rsidRDefault="00A12915" w:rsidP="000661C4">
      <w:pPr>
        <w:rPr>
          <w:rFonts w:eastAsia="Times New Roman"/>
          <w:shd w:val="clear" w:color="auto" w:fill="FFFFFF"/>
          <w:lang w:eastAsia="en-GB"/>
        </w:rPr>
      </w:pPr>
    </w:p>
    <w:p w14:paraId="3895CF64" w14:textId="230A8D9E" w:rsidR="00A12915" w:rsidRDefault="00255A71" w:rsidP="000661C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7C4053FA" wp14:editId="62064A01">
                <wp:simplePos x="0" y="0"/>
                <wp:positionH relativeFrom="column">
                  <wp:posOffset>2152650</wp:posOffset>
                </wp:positionH>
                <wp:positionV relativeFrom="paragraph">
                  <wp:posOffset>210820</wp:posOffset>
                </wp:positionV>
                <wp:extent cx="3733800" cy="52197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5219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43C27ED" id="Rectangle 11" o:spid="_x0000_s1026" style="position:absolute;margin-left:169.5pt;margin-top:16.6pt;width:294pt;height:411pt;z-index:-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" fillcolor="#d9e2f3 [660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29920" behindDoc="1" locked="0" layoutInCell="1" allowOverlap="1" wp14:anchorId="3854E503" wp14:editId="68778ADB">
            <wp:simplePos x="0" y="0"/>
            <wp:positionH relativeFrom="column">
              <wp:posOffset>104140</wp:posOffset>
            </wp:positionH>
            <wp:positionV relativeFrom="paragraph">
              <wp:posOffset>59055</wp:posOffset>
            </wp:positionV>
            <wp:extent cx="1466850" cy="1329690"/>
            <wp:effectExtent l="0" t="0" r="0" b="3810"/>
            <wp:wrapNone/>
            <wp:docPr id="53" name="Picture 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2E90D" w14:textId="5A5F68EC" w:rsidR="005F0B42" w:rsidRPr="005F0B42" w:rsidRDefault="005F0B42" w:rsidP="005F0B42">
      <w:pPr>
        <w:rPr>
          <w:szCs w:val="32"/>
        </w:rPr>
      </w:pPr>
      <w:r w:rsidRPr="00FB4B80">
        <w:rPr>
          <w:b/>
          <w:szCs w:val="32"/>
        </w:rPr>
        <w:t xml:space="preserve">Working </w:t>
      </w:r>
      <w:r w:rsidRPr="008D5071">
        <w:rPr>
          <w:b/>
          <w:szCs w:val="32"/>
        </w:rPr>
        <w:t>for Families tax credits</w:t>
      </w:r>
      <w:r w:rsidRPr="005F0B42">
        <w:rPr>
          <w:szCs w:val="32"/>
        </w:rPr>
        <w:t xml:space="preserve"> are payments for families in New Zealand with lower incomes.</w:t>
      </w:r>
    </w:p>
    <w:p w14:paraId="7FD3789A" w14:textId="54952B88" w:rsidR="005F0B42" w:rsidRPr="005F0B42" w:rsidRDefault="005F0B42" w:rsidP="005F0B42">
      <w:pPr>
        <w:rPr>
          <w:szCs w:val="32"/>
        </w:rPr>
      </w:pPr>
    </w:p>
    <w:p w14:paraId="6AFFC234" w14:textId="73FA9F18" w:rsidR="005F0B42" w:rsidRPr="005F0B42" w:rsidRDefault="005F0B42" w:rsidP="005F0B42">
      <w:pPr>
        <w:rPr>
          <w:szCs w:val="32"/>
        </w:rPr>
      </w:pPr>
    </w:p>
    <w:p w14:paraId="7F6032B9" w14:textId="5FBBBA29" w:rsidR="00255A71" w:rsidRDefault="00FB4B80" w:rsidP="005F0B42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0944" behindDoc="1" locked="0" layoutInCell="1" allowOverlap="1" wp14:anchorId="390D3D49" wp14:editId="4F1DA411">
            <wp:simplePos x="0" y="0"/>
            <wp:positionH relativeFrom="margin">
              <wp:posOffset>63500</wp:posOffset>
            </wp:positionH>
            <wp:positionV relativeFrom="paragraph">
              <wp:posOffset>6985</wp:posOffset>
            </wp:positionV>
            <wp:extent cx="1422400" cy="1422400"/>
            <wp:effectExtent l="0" t="0" r="0" b="0"/>
            <wp:wrapNone/>
            <wp:docPr id="56" name="Picture 5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42" w:rsidRPr="005F0B42">
        <w:rPr>
          <w:szCs w:val="32"/>
        </w:rPr>
        <w:t>The payments make sure people can</w:t>
      </w:r>
      <w:r w:rsidR="00255A71">
        <w:rPr>
          <w:szCs w:val="32"/>
        </w:rPr>
        <w:t xml:space="preserve"> get the important things their family needs like:</w:t>
      </w:r>
    </w:p>
    <w:p w14:paraId="5A05A282" w14:textId="76621CA6" w:rsidR="00255A71" w:rsidRDefault="00255A71" w:rsidP="005F0B42">
      <w:pPr>
        <w:rPr>
          <w:szCs w:val="32"/>
        </w:rPr>
      </w:pPr>
    </w:p>
    <w:p w14:paraId="0D161CB7" w14:textId="70B650C1" w:rsidR="00255A71" w:rsidRDefault="008D5071" w:rsidP="00FB4B80">
      <w:pPr>
        <w:pStyle w:val="ListParagraph"/>
        <w:numPr>
          <w:ilvl w:val="0"/>
          <w:numId w:val="12"/>
        </w:numPr>
        <w:ind w:left="4253" w:hanging="567"/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4976" behindDoc="1" locked="0" layoutInCell="1" allowOverlap="1" wp14:anchorId="21D772FA" wp14:editId="768D6D90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1440180" cy="1440180"/>
            <wp:effectExtent l="0" t="0" r="7620" b="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42" w:rsidRPr="009C4D4D">
        <w:rPr>
          <w:szCs w:val="32"/>
        </w:rPr>
        <w:t>food</w:t>
      </w:r>
    </w:p>
    <w:p w14:paraId="4CF6C5CF" w14:textId="572C1864" w:rsidR="00255A71" w:rsidRDefault="00255A71" w:rsidP="00FB4B80">
      <w:pPr>
        <w:pStyle w:val="ListParagraph"/>
        <w:numPr>
          <w:ilvl w:val="0"/>
          <w:numId w:val="0"/>
        </w:numPr>
        <w:ind w:left="4253"/>
        <w:rPr>
          <w:szCs w:val="32"/>
        </w:rPr>
      </w:pPr>
    </w:p>
    <w:p w14:paraId="06897F5F" w14:textId="403505B5" w:rsidR="00255A71" w:rsidRDefault="005F0B42" w:rsidP="00FB4B80">
      <w:pPr>
        <w:pStyle w:val="ListParagraph"/>
        <w:numPr>
          <w:ilvl w:val="0"/>
          <w:numId w:val="12"/>
        </w:numPr>
        <w:ind w:left="4253" w:hanging="567"/>
        <w:rPr>
          <w:szCs w:val="32"/>
        </w:rPr>
      </w:pPr>
      <w:r w:rsidRPr="009C4D4D">
        <w:rPr>
          <w:szCs w:val="32"/>
        </w:rPr>
        <w:t>clothes</w:t>
      </w:r>
    </w:p>
    <w:p w14:paraId="5866EE81" w14:textId="4F0FD5BC" w:rsidR="00255A71" w:rsidRPr="009C4D4D" w:rsidRDefault="00255A71" w:rsidP="00FB4B80">
      <w:pPr>
        <w:pStyle w:val="ListParagraph"/>
        <w:numPr>
          <w:ilvl w:val="0"/>
          <w:numId w:val="0"/>
        </w:numPr>
        <w:ind w:left="4253"/>
        <w:rPr>
          <w:szCs w:val="32"/>
        </w:rPr>
      </w:pPr>
    </w:p>
    <w:p w14:paraId="6EC6A6D3" w14:textId="73884C2E" w:rsidR="005F0B42" w:rsidRPr="009C4D4D" w:rsidRDefault="003322B9" w:rsidP="00FB4B80">
      <w:pPr>
        <w:pStyle w:val="ListParagraph"/>
        <w:numPr>
          <w:ilvl w:val="0"/>
          <w:numId w:val="12"/>
        </w:numPr>
        <w:ind w:left="4253" w:hanging="567"/>
        <w:rPr>
          <w:szCs w:val="32"/>
        </w:rPr>
      </w:pPr>
      <w:proofErr w:type="gramStart"/>
      <w:r>
        <w:rPr>
          <w:szCs w:val="32"/>
        </w:rPr>
        <w:t>transport</w:t>
      </w:r>
      <w:proofErr w:type="gramEnd"/>
      <w:r w:rsidR="00255A71">
        <w:rPr>
          <w:szCs w:val="32"/>
        </w:rPr>
        <w:t>.</w:t>
      </w:r>
    </w:p>
    <w:p w14:paraId="45C4086F" w14:textId="3311643A" w:rsidR="005F0B42" w:rsidRDefault="005F0B42" w:rsidP="005F0B42">
      <w:pPr>
        <w:rPr>
          <w:szCs w:val="32"/>
        </w:rPr>
      </w:pPr>
    </w:p>
    <w:p w14:paraId="4CDB5E40" w14:textId="755EE8D6" w:rsidR="005F0B42" w:rsidRPr="005F0B42" w:rsidRDefault="005F0B42" w:rsidP="005F0B42">
      <w:pPr>
        <w:rPr>
          <w:szCs w:val="32"/>
        </w:rPr>
      </w:pPr>
    </w:p>
    <w:p w14:paraId="697A2185" w14:textId="77777777" w:rsidR="00255A71" w:rsidRDefault="00255A71">
      <w:pPr>
        <w:spacing w:line="240" w:lineRule="auto"/>
        <w:ind w:left="0"/>
        <w:rPr>
          <w:szCs w:val="32"/>
        </w:rPr>
      </w:pPr>
      <w:r>
        <w:rPr>
          <w:szCs w:val="32"/>
        </w:rPr>
        <w:br w:type="page"/>
      </w:r>
    </w:p>
    <w:p w14:paraId="036B6A1E" w14:textId="711DE949" w:rsidR="005F0B42" w:rsidRDefault="00CF0223" w:rsidP="005F0B42">
      <w:pPr>
        <w:rPr>
          <w:szCs w:val="32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2E87C3" wp14:editId="66D9DD19">
                <wp:simplePos x="0" y="0"/>
                <wp:positionH relativeFrom="column">
                  <wp:posOffset>104140</wp:posOffset>
                </wp:positionH>
                <wp:positionV relativeFrom="paragraph">
                  <wp:posOffset>921385</wp:posOffset>
                </wp:positionV>
                <wp:extent cx="215900" cy="127000"/>
                <wp:effectExtent l="0" t="0" r="0" b="63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2C19288" id="Rectangle 62" o:spid="_x0000_s1026" style="position:absolute;margin-left:8.2pt;margin-top:72.55pt;width:17pt;height:1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" fillcolor="white [3212]" stroked="f" strokeweight="1pt"/>
            </w:pict>
          </mc:Fallback>
        </mc:AlternateContent>
      </w:r>
      <w:r w:rsidR="00255A71">
        <w:rPr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1D0396BD" wp14:editId="6A6179E8">
                <wp:simplePos x="0" y="0"/>
                <wp:positionH relativeFrom="column">
                  <wp:posOffset>171450</wp:posOffset>
                </wp:positionH>
                <wp:positionV relativeFrom="paragraph">
                  <wp:posOffset>75565</wp:posOffset>
                </wp:positionV>
                <wp:extent cx="1476375" cy="1409700"/>
                <wp:effectExtent l="0" t="0" r="9525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09700"/>
                          <a:chOff x="0" y="0"/>
                          <a:chExt cx="1349375" cy="1257935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2"/>
                          <a:stretch/>
                        </pic:blipFill>
                        <pic:spPr bwMode="auto">
                          <a:xfrm>
                            <a:off x="654050" y="0"/>
                            <a:ext cx="69532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2"/>
                          <a:stretch/>
                        </pic:blipFill>
                        <pic:spPr bwMode="auto">
                          <a:xfrm>
                            <a:off x="0" y="120650"/>
                            <a:ext cx="611505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E59D17E" id="Group 64" o:spid="_x0000_s1026" style="position:absolute;margin-left:13.5pt;margin-top:5.95pt;width:116.25pt;height:111pt;z-index:-251578368;mso-width-relative:margin;mso-height-relative:margin" coordsize="13493,12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alt="A picture containing person&#10;&#10;Description automatically generated" style="position:absolute;left:6540;width:6953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">
                  <v:imagedata r:id="rId16" o:title="A picture containing person&#10;&#10;Description automatically generated" cropleft="29302f"/>
                </v:shape>
                <v:shape id="Picture 59" o:spid="_x0000_s1028" type="#_x0000_t75" alt="A picture containing person&#10;&#10;Description automatically generated" style="position:absolute;top:1206;width:611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">
                  <v:imagedata r:id="rId17" o:title="A picture containing person&#10;&#10;Description automatically generated" cropleft="29302f"/>
                </v:shape>
              </v:group>
            </w:pict>
          </mc:Fallback>
        </mc:AlternateContent>
      </w:r>
      <w:r w:rsidR="005F0B42" w:rsidRPr="00C45531">
        <w:rPr>
          <w:szCs w:val="32"/>
        </w:rPr>
        <w:t>The Government wants to know what parts of Working for Families</w:t>
      </w:r>
      <w:r w:rsidR="00F165B8">
        <w:rPr>
          <w:szCs w:val="32"/>
        </w:rPr>
        <w:t xml:space="preserve"> tax credit</w:t>
      </w:r>
      <w:r w:rsidR="00402885">
        <w:rPr>
          <w:szCs w:val="32"/>
        </w:rPr>
        <w:t>s</w:t>
      </w:r>
      <w:r w:rsidR="005F0B42" w:rsidRPr="00C45531">
        <w:rPr>
          <w:szCs w:val="32"/>
        </w:rPr>
        <w:t xml:space="preserve"> need to:</w:t>
      </w:r>
    </w:p>
    <w:p w14:paraId="220BD413" w14:textId="38E33F74" w:rsidR="005F0B42" w:rsidRPr="00C45531" w:rsidRDefault="005F0B42" w:rsidP="005F0B42">
      <w:pPr>
        <w:rPr>
          <w:szCs w:val="32"/>
        </w:rPr>
      </w:pPr>
    </w:p>
    <w:p w14:paraId="4AD2A2FE" w14:textId="3AF81F55" w:rsidR="005F0B42" w:rsidRDefault="005B466A" w:rsidP="005F0B4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32992" behindDoc="1" locked="0" layoutInCell="1" allowOverlap="1" wp14:anchorId="778C0413" wp14:editId="69C67191">
            <wp:simplePos x="0" y="0"/>
            <wp:positionH relativeFrom="margin">
              <wp:posOffset>155575</wp:posOffset>
            </wp:positionH>
            <wp:positionV relativeFrom="paragraph">
              <wp:posOffset>6985</wp:posOffset>
            </wp:positionV>
            <wp:extent cx="1552575" cy="1552575"/>
            <wp:effectExtent l="0" t="0" r="9525" b="0"/>
            <wp:wrapNone/>
            <wp:docPr id="57" name="Picture 5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42" w:rsidRPr="00C45531">
        <w:t>stay the same</w:t>
      </w:r>
    </w:p>
    <w:p w14:paraId="7068AEA3" w14:textId="49D4CF8F" w:rsidR="005F0B42" w:rsidRPr="005F0B42" w:rsidRDefault="005F0B42" w:rsidP="005F0B42"/>
    <w:p w14:paraId="60FC74D4" w14:textId="06692962" w:rsidR="00255A71" w:rsidRDefault="005F0B42" w:rsidP="006149F5">
      <w:pPr>
        <w:pStyle w:val="ListParagraph"/>
      </w:pPr>
      <w:proofErr w:type="gramStart"/>
      <w:r w:rsidRPr="00C45531">
        <w:t>change</w:t>
      </w:r>
      <w:proofErr w:type="gramEnd"/>
      <w:r w:rsidRPr="00C45531">
        <w:t>.</w:t>
      </w:r>
    </w:p>
    <w:p w14:paraId="6FF789AA" w14:textId="5373D406" w:rsidR="00F87859" w:rsidRPr="00255A71" w:rsidRDefault="00255A71" w:rsidP="00FB4B80">
      <w:pPr>
        <w:spacing w:line="240" w:lineRule="auto"/>
        <w:ind w:left="0"/>
      </w:pPr>
      <w:r>
        <w:br w:type="page"/>
      </w:r>
    </w:p>
    <w:p w14:paraId="46FE7FF5" w14:textId="1C201CAA" w:rsidR="006149F5" w:rsidRPr="00C45531" w:rsidRDefault="00F5742C" w:rsidP="006149F5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86107" wp14:editId="29C0791F">
                <wp:simplePos x="0" y="0"/>
                <wp:positionH relativeFrom="margin">
                  <wp:posOffset>19050</wp:posOffset>
                </wp:positionH>
                <wp:positionV relativeFrom="paragraph">
                  <wp:posOffset>-126423</wp:posOffset>
                </wp:positionV>
                <wp:extent cx="5695950" cy="6191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B30A4" id="Rectangle 14" o:spid="_x0000_s1026" style="position:absolute;margin-left:1.5pt;margin-top:-9.95pt;width:448.5pt;height:48.7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" filled="f" strokecolor="#4472c4" strokeweight="2.25pt">
                <w10:wrap anchorx="margin"/>
              </v:rect>
            </w:pict>
          </mc:Fallback>
        </mc:AlternateContent>
      </w:r>
      <w:r w:rsidR="006149F5" w:rsidRPr="00C45531">
        <w:t>Why is the Government looking at this?</w:t>
      </w:r>
    </w:p>
    <w:p w14:paraId="1A5EA270" w14:textId="6E5880C4" w:rsidR="00F87859" w:rsidRDefault="00F87859" w:rsidP="00F87859"/>
    <w:p w14:paraId="65D8373A" w14:textId="7A68DCF9" w:rsidR="00DE6DD3" w:rsidRDefault="00DE739E" w:rsidP="00F87859">
      <w:pPr>
        <w:rPr>
          <w:rFonts w:cs="Arial"/>
          <w:color w:val="201F1E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bdr w:val="none" w:sz="0" w:space="0" w:color="auto" w:frame="1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13C9FF57" wp14:editId="3C3B686E">
            <wp:simplePos x="0" y="0"/>
            <wp:positionH relativeFrom="column">
              <wp:posOffset>21168</wp:posOffset>
            </wp:positionH>
            <wp:positionV relativeFrom="paragraph">
              <wp:posOffset>334645</wp:posOffset>
            </wp:positionV>
            <wp:extent cx="1371600" cy="996296"/>
            <wp:effectExtent l="0" t="0" r="0" b="0"/>
            <wp:wrapThrough wrapText="bothSides">
              <wp:wrapPolygon edited="0">
                <wp:start x="0" y="0"/>
                <wp:lineTo x="0" y="21077"/>
                <wp:lineTo x="21300" y="21077"/>
                <wp:lineTo x="2130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eckout shop grocery food supermarket job work pay spend money budg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D7AFC" w14:textId="5D6EB028" w:rsidR="00DE6DD3" w:rsidRDefault="00DE6DD3" w:rsidP="00F87859">
      <w:pPr>
        <w:rPr>
          <w:rFonts w:cs="Arial"/>
          <w:color w:val="201F1E"/>
          <w:szCs w:val="32"/>
          <w:shd w:val="clear" w:color="auto" w:fill="FFFFFF"/>
        </w:rPr>
      </w:pPr>
      <w:r w:rsidRPr="00DE6DD3">
        <w:rPr>
          <w:rFonts w:cs="Arial"/>
          <w:color w:val="201F1E"/>
          <w:szCs w:val="32"/>
          <w:shd w:val="clear" w:color="auto" w:fill="FFFFFF"/>
        </w:rPr>
        <w:t>The G</w:t>
      </w:r>
      <w:r>
        <w:rPr>
          <w:rFonts w:cs="Arial"/>
          <w:color w:val="201F1E"/>
          <w:szCs w:val="32"/>
          <w:shd w:val="clear" w:color="auto" w:fill="FFFFFF"/>
        </w:rPr>
        <w:t>overnment wants to:</w:t>
      </w:r>
    </w:p>
    <w:p w14:paraId="525FC944" w14:textId="16132AD7" w:rsidR="00DE6DD3" w:rsidRDefault="00DE6DD3" w:rsidP="00F87859">
      <w:pPr>
        <w:rPr>
          <w:rFonts w:cs="Arial"/>
          <w:color w:val="201F1E"/>
          <w:szCs w:val="32"/>
          <w:shd w:val="clear" w:color="auto" w:fill="FFFFFF"/>
        </w:rPr>
      </w:pPr>
    </w:p>
    <w:p w14:paraId="22D79E66" w14:textId="46ABD564" w:rsidR="00DE6DD3" w:rsidRDefault="00DE6DD3" w:rsidP="00DE6DD3">
      <w:pPr>
        <w:pStyle w:val="ListParagraph"/>
        <w:numPr>
          <w:ilvl w:val="0"/>
          <w:numId w:val="15"/>
        </w:numPr>
        <w:ind w:left="4253" w:hanging="567"/>
        <w:rPr>
          <w:rFonts w:cs="Arial"/>
          <w:color w:val="201F1E"/>
          <w:szCs w:val="32"/>
          <w:shd w:val="clear" w:color="auto" w:fill="FFFFFF"/>
        </w:rPr>
      </w:pPr>
      <w:r w:rsidRPr="00DE6DD3">
        <w:rPr>
          <w:rFonts w:ascii="Times New Roman" w:eastAsia="Times New Roman" w:hAnsi="Times New Roman" w:cs="Times New Roman"/>
          <w:noProof/>
          <w:sz w:val="24"/>
          <w:bdr w:val="none" w:sz="0" w:space="0" w:color="auto" w:frame="1"/>
          <w:lang w:val="en-NZ" w:eastAsia="en-NZ"/>
        </w:rPr>
        <w:drawing>
          <wp:anchor distT="0" distB="0" distL="114300" distR="114300" simplePos="0" relativeHeight="251776000" behindDoc="0" locked="0" layoutInCell="1" allowOverlap="1" wp14:anchorId="066CD735" wp14:editId="20A787F5">
            <wp:simplePos x="0" y="0"/>
            <wp:positionH relativeFrom="column">
              <wp:posOffset>219075</wp:posOffset>
            </wp:positionH>
            <wp:positionV relativeFrom="paragraph">
              <wp:posOffset>683260</wp:posOffset>
            </wp:positionV>
            <wp:extent cx="99060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185" y="21390"/>
                <wp:lineTo x="21185" y="0"/>
                <wp:lineTo x="0" y="0"/>
              </wp:wrapPolygon>
            </wp:wrapThrough>
            <wp:docPr id="5" name="Picture 5" descr="https://lh5.googleusercontent.com/Ek_GkfgLivkMXBPaQHI0GOuhn_UVm5VTzCrLWIY1kGomBRw7oJxpG4-ziILxF0wFiTyaX6xsTHkGp0RnBQTUApqStpe-4xF-FhVzKwEkSMMYp0-Mo0JKBWLyitrp80cbdTNmf6FaSGESsEIm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Ek_GkfgLivkMXBPaQHI0GOuhn_UVm5VTzCrLWIY1kGomBRw7oJxpG4-ziILxF0wFiTyaX6xsTHkGp0RnBQTUApqStpe-4xF-FhVzKwEkSMMYp0-Mo0JKBWLyitrp80cbdTNmf6FaSGESsEIm7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DD3">
        <w:rPr>
          <w:rFonts w:cs="Arial"/>
          <w:color w:val="201F1E"/>
          <w:szCs w:val="32"/>
          <w:shd w:val="clear" w:color="auto" w:fill="FFFFFF"/>
        </w:rPr>
        <w:t>make sure that families on low inc</w:t>
      </w:r>
      <w:r>
        <w:rPr>
          <w:rFonts w:cs="Arial"/>
          <w:color w:val="201F1E"/>
          <w:szCs w:val="32"/>
          <w:shd w:val="clear" w:color="auto" w:fill="FFFFFF"/>
        </w:rPr>
        <w:t>omes have enough money to live</w:t>
      </w:r>
    </w:p>
    <w:p w14:paraId="62C42583" w14:textId="55BE90F0" w:rsidR="00DE6DD3" w:rsidRDefault="00DE739E" w:rsidP="00DE6DD3">
      <w:pPr>
        <w:pStyle w:val="ListParagraph"/>
        <w:numPr>
          <w:ilvl w:val="0"/>
          <w:numId w:val="0"/>
        </w:numPr>
        <w:ind w:left="4253"/>
        <w:rPr>
          <w:rFonts w:cs="Arial"/>
          <w:color w:val="201F1E"/>
          <w:szCs w:val="32"/>
          <w:shd w:val="clear" w:color="auto" w:fill="FFFFFF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167F6E" wp14:editId="30487DFD">
                <wp:simplePos x="0" y="0"/>
                <wp:positionH relativeFrom="column">
                  <wp:posOffset>1019175</wp:posOffset>
                </wp:positionH>
                <wp:positionV relativeFrom="paragraph">
                  <wp:posOffset>219075</wp:posOffset>
                </wp:positionV>
                <wp:extent cx="466725" cy="447675"/>
                <wp:effectExtent l="0" t="0" r="0" b="0"/>
                <wp:wrapNone/>
                <wp:docPr id="25" name="Multipl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C243" id="Multiply 25" o:spid="_x0000_s1026" style="position:absolute;margin-left:80.25pt;margin-top:17.25pt;width:36.75pt;height:35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" path="m75652,145514l148539,69526r84824,81362l318186,69526r72887,75988l309417,223838r81656,78323l318186,378149,233363,296787r-84824,81362l75652,302161r81656,-78323l75652,145514xe" fillcolor="red" stroked="f" strokeweight="1pt">
                <v:stroke joinstyle="miter"/>
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</v:shape>
            </w:pict>
          </mc:Fallback>
        </mc:AlternateContent>
      </w:r>
    </w:p>
    <w:p w14:paraId="6E3EB87C" w14:textId="2366A8E3" w:rsidR="00DE6DD3" w:rsidRPr="00DE6DD3" w:rsidRDefault="00DE739E" w:rsidP="00DE6DD3">
      <w:pPr>
        <w:pStyle w:val="ListParagraph"/>
        <w:numPr>
          <w:ilvl w:val="0"/>
          <w:numId w:val="14"/>
        </w:numPr>
        <w:ind w:left="4253" w:hanging="567"/>
        <w:rPr>
          <w:rFonts w:cs="Arial"/>
          <w:szCs w:val="32"/>
        </w:rPr>
      </w:pPr>
      <w:r>
        <w:rPr>
          <w:rFonts w:cs="Arial"/>
          <w:noProof/>
          <w:color w:val="201F1E"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2B0B921E" wp14:editId="5B958F0C">
            <wp:simplePos x="0" y="0"/>
            <wp:positionH relativeFrom="column">
              <wp:posOffset>114300</wp:posOffset>
            </wp:positionH>
            <wp:positionV relativeFrom="paragraph">
              <wp:posOffset>563245</wp:posOffset>
            </wp:positionV>
            <wp:extent cx="1371600" cy="1051560"/>
            <wp:effectExtent l="0" t="0" r="0" b="0"/>
            <wp:wrapThrough wrapText="bothSides">
              <wp:wrapPolygon edited="0">
                <wp:start x="0" y="0"/>
                <wp:lineTo x="0" y="21130"/>
                <wp:lineTo x="21300" y="21130"/>
                <wp:lineTo x="2130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ecruitment-job-centre_wor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AB7">
        <w:rPr>
          <w:rFonts w:cs="Arial"/>
          <w:color w:val="201F1E"/>
          <w:szCs w:val="32"/>
          <w:shd w:val="clear" w:color="auto" w:fill="FFFFFF"/>
        </w:rPr>
        <w:t xml:space="preserve">make sure that there are </w:t>
      </w:r>
      <w:r w:rsidR="00DE6DD3">
        <w:rPr>
          <w:rFonts w:cs="Arial"/>
          <w:color w:val="201F1E"/>
          <w:szCs w:val="32"/>
          <w:shd w:val="clear" w:color="auto" w:fill="FFFFFF"/>
        </w:rPr>
        <w:t xml:space="preserve">less </w:t>
      </w:r>
      <w:r w:rsidR="00DE6DD3" w:rsidRPr="00DE6DD3">
        <w:rPr>
          <w:rFonts w:cs="Arial"/>
          <w:color w:val="201F1E"/>
          <w:szCs w:val="32"/>
          <w:shd w:val="clear" w:color="auto" w:fill="FFFFFF"/>
        </w:rPr>
        <w:t>child</w:t>
      </w:r>
      <w:r>
        <w:rPr>
          <w:rFonts w:cs="Arial"/>
          <w:color w:val="201F1E"/>
          <w:szCs w:val="32"/>
          <w:shd w:val="clear" w:color="auto" w:fill="FFFFFF"/>
        </w:rPr>
        <w:t>ren</w:t>
      </w:r>
      <w:r w:rsidR="00DE6DD3">
        <w:rPr>
          <w:rFonts w:cs="Arial"/>
          <w:color w:val="201F1E"/>
          <w:szCs w:val="32"/>
          <w:shd w:val="clear" w:color="auto" w:fill="FFFFFF"/>
        </w:rPr>
        <w:t xml:space="preserve"> living in</w:t>
      </w:r>
      <w:r w:rsidR="00DE6DD3" w:rsidRPr="00DE6DD3">
        <w:rPr>
          <w:rFonts w:cs="Arial"/>
          <w:color w:val="201F1E"/>
          <w:szCs w:val="32"/>
          <w:shd w:val="clear" w:color="auto" w:fill="FFFFFF"/>
        </w:rPr>
        <w:t xml:space="preserve"> </w:t>
      </w:r>
      <w:r w:rsidR="00DE6DD3" w:rsidRPr="00DE6DD3">
        <w:rPr>
          <w:rFonts w:cs="Arial"/>
          <w:b/>
          <w:color w:val="201F1E"/>
          <w:szCs w:val="32"/>
          <w:shd w:val="clear" w:color="auto" w:fill="FFFFFF"/>
        </w:rPr>
        <w:t>poverty</w:t>
      </w:r>
      <w:r w:rsidR="00DE6DD3" w:rsidRPr="00DE6DD3">
        <w:rPr>
          <w:rFonts w:cs="Arial"/>
          <w:color w:val="201F1E"/>
          <w:szCs w:val="32"/>
          <w:shd w:val="clear" w:color="auto" w:fill="FFFFFF"/>
        </w:rPr>
        <w:t xml:space="preserve"> </w:t>
      </w:r>
    </w:p>
    <w:p w14:paraId="47152C6A" w14:textId="3C606321" w:rsidR="00DE6DD3" w:rsidRPr="00DE6DD3" w:rsidRDefault="00DE6DD3" w:rsidP="00DE6DD3">
      <w:pPr>
        <w:pStyle w:val="ListParagraph"/>
        <w:numPr>
          <w:ilvl w:val="0"/>
          <w:numId w:val="0"/>
        </w:numPr>
        <w:ind w:left="4253"/>
        <w:rPr>
          <w:rFonts w:cs="Arial"/>
          <w:szCs w:val="32"/>
        </w:rPr>
      </w:pPr>
    </w:p>
    <w:p w14:paraId="3B8A612E" w14:textId="568598C8" w:rsidR="000661C4" w:rsidRPr="00DE6DD3" w:rsidRDefault="00DE6DD3" w:rsidP="00DE6DD3">
      <w:pPr>
        <w:pStyle w:val="ListParagraph"/>
        <w:numPr>
          <w:ilvl w:val="0"/>
          <w:numId w:val="14"/>
        </w:numPr>
        <w:ind w:left="4253" w:hanging="567"/>
        <w:rPr>
          <w:rFonts w:cs="Arial"/>
          <w:szCs w:val="32"/>
        </w:rPr>
      </w:pPr>
      <w:proofErr w:type="gramStart"/>
      <w:r w:rsidRPr="00DE6DD3">
        <w:rPr>
          <w:rFonts w:cs="Arial"/>
          <w:color w:val="201F1E"/>
          <w:szCs w:val="32"/>
          <w:shd w:val="clear" w:color="auto" w:fill="FFFFFF"/>
        </w:rPr>
        <w:t>support</w:t>
      </w:r>
      <w:proofErr w:type="gramEnd"/>
      <w:r w:rsidRPr="00DE6DD3">
        <w:rPr>
          <w:rFonts w:cs="Arial"/>
          <w:color w:val="201F1E"/>
          <w:szCs w:val="32"/>
          <w:shd w:val="clear" w:color="auto" w:fill="FFFFFF"/>
        </w:rPr>
        <w:t xml:space="preserve"> people to take up work.</w:t>
      </w:r>
      <w:r w:rsidRPr="00DE6DD3">
        <w:rPr>
          <w:rFonts w:cs="Arial"/>
          <w:noProof/>
          <w:szCs w:val="32"/>
          <w:lang w:val="en-NZ" w:eastAsia="en-NZ"/>
        </w:rPr>
        <w:t xml:space="preserve"> </w:t>
      </w:r>
    </w:p>
    <w:p w14:paraId="47C58F8A" w14:textId="56522F8F" w:rsidR="00DE6DD3" w:rsidRDefault="00DE6DD3" w:rsidP="00DE6DD3">
      <w:pPr>
        <w:pStyle w:val="ListParagraph"/>
        <w:numPr>
          <w:ilvl w:val="0"/>
          <w:numId w:val="0"/>
        </w:numPr>
        <w:ind w:left="4253"/>
        <w:rPr>
          <w:rFonts w:cs="Arial"/>
          <w:szCs w:val="32"/>
        </w:rPr>
      </w:pPr>
    </w:p>
    <w:p w14:paraId="36919C44" w14:textId="2966FEE1" w:rsidR="00DE6DD3" w:rsidRDefault="00DE739E" w:rsidP="00DE6DD3">
      <w:pPr>
        <w:pStyle w:val="ListParagraph"/>
        <w:numPr>
          <w:ilvl w:val="0"/>
          <w:numId w:val="0"/>
        </w:numPr>
        <w:ind w:left="4253"/>
        <w:rPr>
          <w:rFonts w:cs="Arial"/>
          <w:szCs w:val="32"/>
        </w:rPr>
      </w:pPr>
      <w:r w:rsidRPr="00DE6DD3">
        <w:rPr>
          <w:rFonts w:ascii="Times New Roman" w:eastAsia="Times New Roman" w:hAnsi="Times New Roman" w:cs="Times New Roman"/>
          <w:noProof/>
          <w:sz w:val="24"/>
          <w:bdr w:val="none" w:sz="0" w:space="0" w:color="auto" w:frame="1"/>
          <w:lang w:val="en-NZ" w:eastAsia="en-NZ"/>
        </w:rPr>
        <w:drawing>
          <wp:anchor distT="0" distB="0" distL="114300" distR="114300" simplePos="0" relativeHeight="251787264" behindDoc="0" locked="0" layoutInCell="1" allowOverlap="1" wp14:anchorId="4DD28EF1" wp14:editId="1B38D352">
            <wp:simplePos x="0" y="0"/>
            <wp:positionH relativeFrom="column">
              <wp:posOffset>114300</wp:posOffset>
            </wp:positionH>
            <wp:positionV relativeFrom="paragraph">
              <wp:posOffset>254635</wp:posOffset>
            </wp:positionV>
            <wp:extent cx="13716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00" y="21240"/>
                <wp:lineTo x="21300" y="0"/>
                <wp:lineTo x="0" y="0"/>
              </wp:wrapPolygon>
            </wp:wrapThrough>
            <wp:docPr id="42" name="Picture 42" descr="https://lh3.googleusercontent.com/y5fxPppcO8SMrIQQQ6fKIfdeCaL5DnWR_9D766n197U9CwMFIP8GkdQbNLN_Gd1lCjkEgNKjAJGaLi1P_f9m5m_CjG3o6T-b4j5hy0gBWvzEMfYhjZK3SiEKh_SjCUfM27HPRgo-rR4Rn241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5fxPppcO8SMrIQQQ6fKIfdeCaL5DnWR_9D766n197U9CwMFIP8GkdQbNLN_Gd1lCjkEgNKjAJGaLi1P_f9m5m_CjG3o6T-b4j5hy0gBWvzEMfYhjZK3SiEKh_SjCUfM27HPRgo-rR4Rn241Y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F4DA1C9" wp14:editId="6F4CD1CE">
                <wp:simplePos x="0" y="0"/>
                <wp:positionH relativeFrom="column">
                  <wp:posOffset>2238375</wp:posOffset>
                </wp:positionH>
                <wp:positionV relativeFrom="paragraph">
                  <wp:posOffset>193041</wp:posOffset>
                </wp:positionV>
                <wp:extent cx="3733800" cy="12001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200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4E0DE" id="Rectangle 37" o:spid="_x0000_s1026" style="position:absolute;margin-left:176.25pt;margin-top:15.2pt;width:294pt;height:94.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" fillcolor="#d9e2f3 [660]" stroked="f" strokeweight="1pt"/>
            </w:pict>
          </mc:Fallback>
        </mc:AlternateContent>
      </w:r>
    </w:p>
    <w:p w14:paraId="65358F57" w14:textId="392B9353" w:rsidR="00DE6DD3" w:rsidRPr="00DE6DD3" w:rsidRDefault="00DE6DD3" w:rsidP="00DE6DD3">
      <w:pPr>
        <w:pStyle w:val="ListParagraph"/>
        <w:numPr>
          <w:ilvl w:val="0"/>
          <w:numId w:val="0"/>
        </w:numPr>
        <w:ind w:left="3686"/>
        <w:rPr>
          <w:rFonts w:cs="Arial"/>
          <w:szCs w:val="32"/>
        </w:rPr>
      </w:pPr>
      <w:r w:rsidRPr="00DE6DD3">
        <w:rPr>
          <w:rFonts w:cs="Arial"/>
          <w:b/>
          <w:szCs w:val="32"/>
        </w:rPr>
        <w:t>Poverty</w:t>
      </w:r>
      <w:r>
        <w:rPr>
          <w:rFonts w:cs="Arial"/>
          <w:szCs w:val="32"/>
        </w:rPr>
        <w:t xml:space="preserve"> can mean that people do not have enough money to pay for things</w:t>
      </w:r>
      <w:r w:rsidR="00DE739E">
        <w:rPr>
          <w:rFonts w:cs="Arial"/>
          <w:szCs w:val="32"/>
        </w:rPr>
        <w:t xml:space="preserve"> they need</w:t>
      </w:r>
      <w:r>
        <w:rPr>
          <w:rFonts w:cs="Arial"/>
          <w:szCs w:val="32"/>
        </w:rPr>
        <w:t>.</w:t>
      </w:r>
    </w:p>
    <w:p w14:paraId="30CB1A84" w14:textId="41467E83" w:rsidR="00DE6DD3" w:rsidRDefault="00DE6DD3" w:rsidP="006149F5">
      <w:pPr>
        <w:rPr>
          <w:szCs w:val="32"/>
        </w:rPr>
      </w:pPr>
    </w:p>
    <w:p w14:paraId="4B4C55D9" w14:textId="7B54BA2E" w:rsidR="00DE6DD3" w:rsidRPr="00DE6DD3" w:rsidRDefault="00DE6DD3" w:rsidP="00DE6DD3">
      <w:pPr>
        <w:spacing w:after="240"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NZ"/>
        </w:rPr>
      </w:pPr>
      <w:r w:rsidRPr="00DE6DD3">
        <w:rPr>
          <w:rFonts w:ascii="Times New Roman" w:eastAsia="Times New Roman" w:hAnsi="Times New Roman" w:cs="Times New Roman"/>
          <w:sz w:val="24"/>
          <w:lang w:val="en-NZ" w:eastAsia="en-NZ"/>
        </w:rPr>
        <w:br/>
      </w:r>
    </w:p>
    <w:p w14:paraId="75F6E005" w14:textId="209C4E3D" w:rsidR="00DE6DD3" w:rsidRDefault="00DE6DD3" w:rsidP="006149F5">
      <w:pPr>
        <w:rPr>
          <w:szCs w:val="32"/>
        </w:rPr>
      </w:pPr>
    </w:p>
    <w:p w14:paraId="1AFD068C" w14:textId="3A7ABE46" w:rsidR="00DE6DD3" w:rsidRDefault="00DE6DD3" w:rsidP="006149F5">
      <w:pPr>
        <w:rPr>
          <w:szCs w:val="32"/>
        </w:rPr>
      </w:pPr>
      <w:r>
        <w:t>    </w:t>
      </w:r>
    </w:p>
    <w:p w14:paraId="77F0DD88" w14:textId="6E0FB173" w:rsidR="00DE6DD3" w:rsidRDefault="00DE6DD3" w:rsidP="006149F5">
      <w:pPr>
        <w:rPr>
          <w:szCs w:val="32"/>
        </w:rPr>
      </w:pPr>
    </w:p>
    <w:p w14:paraId="3B5ADCF4" w14:textId="77777777" w:rsidR="006149F5" w:rsidRDefault="006149F5" w:rsidP="00F5742C"/>
    <w:p w14:paraId="71131175" w14:textId="617397C2" w:rsidR="00F5742C" w:rsidRDefault="00F5742C" w:rsidP="00F5742C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7B784C8" wp14:editId="43979BA6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5695950" cy="61912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1039CBB" id="Rectangle 16" o:spid="_x0000_s1026" style="position:absolute;margin-left:0;margin-top:-9.5pt;width:448.5pt;height:48.75pt;z-index:-2516224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" filled="f" strokecolor="#4472c4" strokeweight="2.25pt">
                <w10:wrap anchorx="margin"/>
              </v:rect>
            </w:pict>
          </mc:Fallback>
        </mc:AlternateContent>
      </w:r>
      <w:r>
        <w:t xml:space="preserve">About Working for Families </w:t>
      </w:r>
      <w:r w:rsidR="008F133F">
        <w:t>tax credits</w:t>
      </w:r>
    </w:p>
    <w:p w14:paraId="089E4AF3" w14:textId="02EED8E0" w:rsidR="00F5742C" w:rsidRDefault="00F5742C" w:rsidP="00F5742C"/>
    <w:p w14:paraId="1D4D7FE2" w14:textId="33E444C6" w:rsidR="00F5742C" w:rsidRDefault="005B466A" w:rsidP="00F5742C">
      <w:r>
        <w:rPr>
          <w:noProof/>
          <w:lang w:val="en-NZ" w:eastAsia="en-NZ"/>
        </w:rPr>
        <w:drawing>
          <wp:anchor distT="0" distB="0" distL="114300" distR="114300" simplePos="0" relativeHeight="251743232" behindDoc="1" locked="0" layoutInCell="1" allowOverlap="1" wp14:anchorId="66A9F102" wp14:editId="2A3B08FF">
            <wp:simplePos x="0" y="0"/>
            <wp:positionH relativeFrom="column">
              <wp:posOffset>63325</wp:posOffset>
            </wp:positionH>
            <wp:positionV relativeFrom="paragraph">
              <wp:posOffset>289253</wp:posOffset>
            </wp:positionV>
            <wp:extent cx="1749710" cy="1749710"/>
            <wp:effectExtent l="0" t="0" r="3175" b="3175"/>
            <wp:wrapNone/>
            <wp:docPr id="68" name="Picture 68" descr="A group of people walking down a sidewal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group of people walking down a sidewal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01" cy="17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C82FF" w14:textId="1BF955C7" w:rsidR="00F5742C" w:rsidRDefault="00F5742C" w:rsidP="00F5742C">
      <w:pPr>
        <w:rPr>
          <w:szCs w:val="32"/>
        </w:rPr>
      </w:pPr>
      <w:bookmarkStart w:id="1" w:name="_Hlk71624815"/>
      <w:r w:rsidRPr="00C45531">
        <w:rPr>
          <w:szCs w:val="32"/>
        </w:rPr>
        <w:t xml:space="preserve">About half of families with children get </w:t>
      </w:r>
      <w:proofErr w:type="gramStart"/>
      <w:r w:rsidRPr="00C45531">
        <w:rPr>
          <w:szCs w:val="32"/>
        </w:rPr>
        <w:t>Working</w:t>
      </w:r>
      <w:proofErr w:type="gramEnd"/>
      <w:r w:rsidRPr="00C45531">
        <w:rPr>
          <w:szCs w:val="32"/>
        </w:rPr>
        <w:t xml:space="preserve"> for Families</w:t>
      </w:r>
      <w:r w:rsidR="00255A71">
        <w:rPr>
          <w:szCs w:val="32"/>
        </w:rPr>
        <w:t xml:space="preserve"> tax credits</w:t>
      </w:r>
      <w:r w:rsidRPr="00C45531">
        <w:rPr>
          <w:szCs w:val="32"/>
        </w:rPr>
        <w:t xml:space="preserve"> each year. </w:t>
      </w:r>
    </w:p>
    <w:p w14:paraId="1A684E17" w14:textId="541B7BF6" w:rsidR="00F31AAC" w:rsidRDefault="00F31AAC" w:rsidP="00F5742C">
      <w:pPr>
        <w:rPr>
          <w:szCs w:val="32"/>
        </w:rPr>
      </w:pPr>
    </w:p>
    <w:p w14:paraId="489582ED" w14:textId="42F58CEE" w:rsidR="00F31AAC" w:rsidRPr="00C45531" w:rsidRDefault="00F31AAC" w:rsidP="00F5742C">
      <w:pPr>
        <w:rPr>
          <w:szCs w:val="32"/>
        </w:rPr>
      </w:pPr>
    </w:p>
    <w:p w14:paraId="37FA1820" w14:textId="77FFED30" w:rsidR="00F5742C" w:rsidRDefault="00255A71" w:rsidP="00F5742C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5280" behindDoc="1" locked="0" layoutInCell="1" allowOverlap="1" wp14:anchorId="65747F84" wp14:editId="35D4E25F">
            <wp:simplePos x="0" y="0"/>
            <wp:positionH relativeFrom="margin">
              <wp:posOffset>62230</wp:posOffset>
            </wp:positionH>
            <wp:positionV relativeFrom="paragraph">
              <wp:posOffset>692785</wp:posOffset>
            </wp:positionV>
            <wp:extent cx="1633855" cy="1276350"/>
            <wp:effectExtent l="0" t="0" r="4445" b="0"/>
            <wp:wrapNone/>
            <wp:docPr id="71" name="Picture 7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42C" w:rsidRPr="00C45531">
        <w:rPr>
          <w:szCs w:val="32"/>
        </w:rPr>
        <w:t>Working for Families</w:t>
      </w:r>
      <w:r>
        <w:rPr>
          <w:szCs w:val="32"/>
        </w:rPr>
        <w:t xml:space="preserve"> tax credits</w:t>
      </w:r>
      <w:r w:rsidR="00F5742C" w:rsidRPr="00C45531">
        <w:rPr>
          <w:szCs w:val="32"/>
        </w:rPr>
        <w:t xml:space="preserve"> </w:t>
      </w:r>
      <w:r>
        <w:rPr>
          <w:szCs w:val="32"/>
        </w:rPr>
        <w:t xml:space="preserve">are </w:t>
      </w:r>
      <w:r w:rsidR="00951C3F">
        <w:rPr>
          <w:szCs w:val="32"/>
        </w:rPr>
        <w:t>paid by</w:t>
      </w:r>
      <w:r w:rsidR="003C4EF6">
        <w:rPr>
          <w:szCs w:val="32"/>
        </w:rPr>
        <w:t xml:space="preserve"> the</w:t>
      </w:r>
      <w:r w:rsidR="00F5742C" w:rsidRPr="00C45531">
        <w:rPr>
          <w:szCs w:val="32"/>
        </w:rPr>
        <w:t>:</w:t>
      </w:r>
    </w:p>
    <w:p w14:paraId="776980B0" w14:textId="1C561A24" w:rsidR="00F31AAC" w:rsidRPr="00C45531" w:rsidRDefault="00F31AAC" w:rsidP="00F5742C">
      <w:pPr>
        <w:rPr>
          <w:szCs w:val="32"/>
        </w:rPr>
      </w:pPr>
    </w:p>
    <w:p w14:paraId="107C52E8" w14:textId="5C7945FC" w:rsidR="00F5742C" w:rsidRDefault="00F5742C" w:rsidP="00F31AAC">
      <w:pPr>
        <w:pStyle w:val="ListParagraph"/>
      </w:pPr>
      <w:r w:rsidRPr="00C45531">
        <w:t xml:space="preserve">Inland Revenue </w:t>
      </w:r>
      <w:r w:rsidR="00157D6C">
        <w:t>Department</w:t>
      </w:r>
    </w:p>
    <w:p w14:paraId="7216881F" w14:textId="71375D8B" w:rsidR="00F31AAC" w:rsidRPr="00C45531" w:rsidRDefault="00F31AAC" w:rsidP="00F31AAC"/>
    <w:p w14:paraId="0C853925" w14:textId="437395A8" w:rsidR="00F5742C" w:rsidRDefault="00F31AAC" w:rsidP="00F31AAC">
      <w:pPr>
        <w:pStyle w:val="ListParagraph"/>
      </w:pPr>
      <w:r>
        <w:t>Ministry of Social Development</w:t>
      </w:r>
      <w:r w:rsidR="00F5742C" w:rsidRPr="00C45531">
        <w:t>.</w:t>
      </w:r>
    </w:p>
    <w:p w14:paraId="1B7227B9" w14:textId="4EB34DE2" w:rsidR="00F31AAC" w:rsidRDefault="00F31AAC" w:rsidP="00F31AAC"/>
    <w:p w14:paraId="018C3169" w14:textId="77777777" w:rsidR="00255A71" w:rsidRPr="00C45531" w:rsidRDefault="00255A71" w:rsidP="00F31AAC"/>
    <w:bookmarkEnd w:id="1"/>
    <w:p w14:paraId="6DEDF005" w14:textId="487293FE" w:rsidR="00F5742C" w:rsidRDefault="00F31AAC" w:rsidP="00F5742C">
      <w:pPr>
        <w:rPr>
          <w:szCs w:val="32"/>
        </w:rPr>
      </w:pPr>
      <w:r>
        <w:rPr>
          <w:szCs w:val="32"/>
        </w:rPr>
        <w:t>There are 4 types of tax credits</w:t>
      </w:r>
      <w:r w:rsidR="00AF596B">
        <w:rPr>
          <w:szCs w:val="32"/>
        </w:rPr>
        <w:t>:</w:t>
      </w:r>
    </w:p>
    <w:p w14:paraId="369B1511" w14:textId="6EA4656A" w:rsidR="00F31AAC" w:rsidRPr="00C45531" w:rsidRDefault="00157D6C" w:rsidP="00A236A8">
      <w:r>
        <w:rPr>
          <w:noProof/>
          <w:lang w:val="en-NZ" w:eastAsia="en-NZ"/>
        </w:rPr>
        <w:drawing>
          <wp:anchor distT="0" distB="0" distL="114300" distR="114300" simplePos="0" relativeHeight="251744256" behindDoc="1" locked="0" layoutInCell="1" allowOverlap="1" wp14:anchorId="2990F613" wp14:editId="42FD3825">
            <wp:simplePos x="0" y="0"/>
            <wp:positionH relativeFrom="column">
              <wp:posOffset>-407670</wp:posOffset>
            </wp:positionH>
            <wp:positionV relativeFrom="paragraph">
              <wp:posOffset>144145</wp:posOffset>
            </wp:positionV>
            <wp:extent cx="2222500" cy="2222500"/>
            <wp:effectExtent l="0" t="0" r="0" b="6350"/>
            <wp:wrapNone/>
            <wp:docPr id="70" name="Picture 70" descr="A picture containing text, seat, chair,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, seat, chair, c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50D38" w14:textId="4ACA1D50" w:rsidR="00F5742C" w:rsidRPr="00C45531" w:rsidRDefault="00F5742C" w:rsidP="00A236A8">
      <w:pPr>
        <w:pStyle w:val="ListParagraph"/>
        <w:numPr>
          <w:ilvl w:val="0"/>
          <w:numId w:val="11"/>
        </w:numPr>
      </w:pPr>
      <w:r w:rsidRPr="00C45531">
        <w:t xml:space="preserve">Family </w:t>
      </w:r>
      <w:r w:rsidR="008F133F">
        <w:t>t</w:t>
      </w:r>
      <w:r w:rsidR="008F133F" w:rsidRPr="00C45531">
        <w:t xml:space="preserve">ax </w:t>
      </w:r>
      <w:r w:rsidR="008F133F">
        <w:t>c</w:t>
      </w:r>
      <w:r w:rsidR="008F133F" w:rsidRPr="00C45531">
        <w:t>redit</w:t>
      </w:r>
    </w:p>
    <w:p w14:paraId="45990C63" w14:textId="77777777" w:rsidR="00F5742C" w:rsidRPr="00C45531" w:rsidRDefault="00F5742C" w:rsidP="00F31AAC"/>
    <w:p w14:paraId="1B7D134D" w14:textId="21CA1777" w:rsidR="00F5742C" w:rsidRPr="00C45531" w:rsidRDefault="00F5742C" w:rsidP="00A236A8">
      <w:pPr>
        <w:pStyle w:val="ListParagraph"/>
        <w:numPr>
          <w:ilvl w:val="0"/>
          <w:numId w:val="11"/>
        </w:numPr>
      </w:pPr>
      <w:r w:rsidRPr="00C45531">
        <w:t xml:space="preserve">In </w:t>
      </w:r>
      <w:r w:rsidR="008F133F">
        <w:t>w</w:t>
      </w:r>
      <w:r w:rsidR="008F133F" w:rsidRPr="00C45531">
        <w:t xml:space="preserve">ork </w:t>
      </w:r>
      <w:r w:rsidR="008F133F">
        <w:t>t</w:t>
      </w:r>
      <w:r w:rsidR="008F133F" w:rsidRPr="00C45531">
        <w:t xml:space="preserve">ax </w:t>
      </w:r>
      <w:r w:rsidR="008F133F">
        <w:t>c</w:t>
      </w:r>
      <w:r w:rsidR="008F133F" w:rsidRPr="00C45531">
        <w:t>redit</w:t>
      </w:r>
    </w:p>
    <w:p w14:paraId="285A2294" w14:textId="77777777" w:rsidR="00F5742C" w:rsidRPr="00C45531" w:rsidRDefault="00F5742C" w:rsidP="00F31AAC"/>
    <w:p w14:paraId="24ED44AF" w14:textId="551E2209" w:rsidR="00F5742C" w:rsidRPr="00C45531" w:rsidRDefault="00F5742C" w:rsidP="00A236A8">
      <w:pPr>
        <w:pStyle w:val="ListParagraph"/>
        <w:numPr>
          <w:ilvl w:val="0"/>
          <w:numId w:val="11"/>
        </w:numPr>
      </w:pPr>
      <w:r w:rsidRPr="00C45531">
        <w:t xml:space="preserve">Minimum </w:t>
      </w:r>
      <w:r w:rsidR="008F133F">
        <w:t>f</w:t>
      </w:r>
      <w:r w:rsidR="008F133F" w:rsidRPr="00C45531">
        <w:t xml:space="preserve">amily </w:t>
      </w:r>
      <w:r w:rsidR="008F133F">
        <w:t>t</w:t>
      </w:r>
      <w:r w:rsidR="008F133F" w:rsidRPr="00C45531">
        <w:t xml:space="preserve">ax </w:t>
      </w:r>
      <w:r w:rsidR="008F133F">
        <w:t>c</w:t>
      </w:r>
      <w:r w:rsidR="008F133F" w:rsidRPr="00C45531">
        <w:t>redit</w:t>
      </w:r>
    </w:p>
    <w:p w14:paraId="3D70BAE7" w14:textId="77777777" w:rsidR="00F5742C" w:rsidRPr="00C45531" w:rsidRDefault="00F5742C" w:rsidP="00F31AAC"/>
    <w:p w14:paraId="28BEF4C7" w14:textId="303B556E" w:rsidR="00F5742C" w:rsidRPr="00C45531" w:rsidRDefault="00F5742C" w:rsidP="00A236A8">
      <w:pPr>
        <w:pStyle w:val="ListParagraph"/>
        <w:numPr>
          <w:ilvl w:val="0"/>
          <w:numId w:val="11"/>
        </w:numPr>
      </w:pPr>
      <w:r w:rsidRPr="00C45531">
        <w:t>Best Start</w:t>
      </w:r>
      <w:r w:rsidR="00CA3CE2">
        <w:t xml:space="preserve"> tax credit</w:t>
      </w:r>
      <w:r w:rsidR="0068413A">
        <w:t>.</w:t>
      </w:r>
    </w:p>
    <w:p w14:paraId="45CE2410" w14:textId="1BEF6FBD" w:rsidR="002E6811" w:rsidRDefault="00157D6C" w:rsidP="002E6811">
      <w:pPr>
        <w:rPr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46304" behindDoc="1" locked="0" layoutInCell="1" allowOverlap="1" wp14:anchorId="38AE1F5B" wp14:editId="075FB0EC">
            <wp:simplePos x="0" y="0"/>
            <wp:positionH relativeFrom="margin">
              <wp:posOffset>-123825</wp:posOffset>
            </wp:positionH>
            <wp:positionV relativeFrom="paragraph">
              <wp:posOffset>-207010</wp:posOffset>
            </wp:positionV>
            <wp:extent cx="1804956" cy="1804956"/>
            <wp:effectExtent l="0" t="0" r="5080" b="0"/>
            <wp:wrapNone/>
            <wp:docPr id="72" name="Picture 72" descr="A computer with a logo on th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omputer with a logo on the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56" cy="18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2"/>
        </w:rPr>
        <w:t>You can f</w:t>
      </w:r>
      <w:r w:rsidR="00F5742C" w:rsidRPr="00C45531">
        <w:rPr>
          <w:szCs w:val="32"/>
        </w:rPr>
        <w:t xml:space="preserve">ind </w:t>
      </w:r>
      <w:r>
        <w:rPr>
          <w:szCs w:val="32"/>
        </w:rPr>
        <w:t xml:space="preserve">more information about </w:t>
      </w:r>
      <w:r w:rsidR="00870CA1">
        <w:rPr>
          <w:szCs w:val="32"/>
        </w:rPr>
        <w:t xml:space="preserve">Working for Families </w:t>
      </w:r>
      <w:r>
        <w:rPr>
          <w:szCs w:val="32"/>
        </w:rPr>
        <w:t xml:space="preserve">tax credits on the Inland Revenue Department </w:t>
      </w:r>
      <w:r w:rsidRPr="008D5071">
        <w:rPr>
          <w:b/>
          <w:szCs w:val="32"/>
        </w:rPr>
        <w:t>website</w:t>
      </w:r>
      <w:r w:rsidR="00870CA1">
        <w:rPr>
          <w:szCs w:val="32"/>
        </w:rPr>
        <w:t>:</w:t>
      </w:r>
    </w:p>
    <w:p w14:paraId="0C391935" w14:textId="5BC75086" w:rsidR="002E6811" w:rsidRDefault="002E6811" w:rsidP="00AF596B">
      <w:pPr>
        <w:rPr>
          <w:szCs w:val="32"/>
        </w:rPr>
      </w:pPr>
    </w:p>
    <w:p w14:paraId="023BD7C7" w14:textId="4B9E5D55" w:rsidR="00477D2A" w:rsidRPr="008D5071" w:rsidRDefault="00477D2A" w:rsidP="008D5071">
      <w:pPr>
        <w:ind w:left="900"/>
        <w:rPr>
          <w:rStyle w:val="Hyperlink"/>
          <w:b/>
          <w:color w:val="auto"/>
          <w:u w:val="none"/>
        </w:rPr>
      </w:pPr>
      <w:r w:rsidRPr="008D5071">
        <w:rPr>
          <w:rStyle w:val="Hyperlink"/>
          <w:b/>
          <w:color w:val="auto"/>
          <w:u w:val="none"/>
        </w:rPr>
        <w:t>www.ird.govt.nz/working-for-families/payment-types</w:t>
      </w:r>
    </w:p>
    <w:p w14:paraId="505B46B2" w14:textId="1E6BDA62" w:rsidR="008A4364" w:rsidRDefault="00477D2A">
      <w:pPr>
        <w:rPr>
          <w:rStyle w:val="Hyperlink"/>
        </w:rPr>
      </w:pPr>
      <w:r>
        <w:rPr>
          <w:noProof/>
          <w:color w:val="0070C0"/>
          <w:u w:val="single"/>
          <w:lang w:val="en-NZ" w:eastAsia="en-NZ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F344CB6" wp14:editId="7D12FA2A">
                <wp:simplePos x="0" y="0"/>
                <wp:positionH relativeFrom="column">
                  <wp:posOffset>414020</wp:posOffset>
                </wp:positionH>
                <wp:positionV relativeFrom="paragraph">
                  <wp:posOffset>299085</wp:posOffset>
                </wp:positionV>
                <wp:extent cx="1228725" cy="153352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533525"/>
                          <a:chOff x="0" y="0"/>
                          <a:chExt cx="1228725" cy="153352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Multiply 27"/>
                        <wps:cNvSpPr/>
                        <wps:spPr>
                          <a:xfrm>
                            <a:off x="762000" y="857250"/>
                            <a:ext cx="466725" cy="447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E1F3BB8" id="Group 21" o:spid="_x0000_s1026" style="position:absolute;margin-left:32.6pt;margin-top:23.55pt;width:96.75pt;height:120.75pt;z-index:251761664" coordsize="12287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">
                <v:shape id="Picture 22" o:spid="_x0000_s1027" type="#_x0000_t75" alt="A picture containing text&#10;&#10;Description automatically generated" style="position:absolute;width:10217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82zvFAAAA2wAAAA8AAABkcnMvZG93bnJldi54bWxEj9FKAzEURN8F/yFcwZdiExcRXZsWEZRK&#10;EbTrB9xubjdLNzdrkm63f98UCj4OM3OGmS1G14mBQmw9a7ifKhDEtTctNxp+q/e7JxAxIRvsPJOG&#10;I0VYzK+vZlgaf+AfGtapERnCsUQNNqW+lDLWlhzGqe+Js7f1wWHKMjTSBDxkuOtkodSjdNhyXrDY&#10;05ulerfeOw2qCp/qy1T2ebf53owPH8PfZLXV+vZmfH0BkWhM/+FLe2k0FAWcv+QfIOc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/Ns7xQAAANsAAAAPAAAAAAAAAAAAAAAA&#10;AJ8CAABkcnMvZG93bnJldi54bWxQSwUGAAAAAAQABAD3AAAAkQMAAAAA&#10;">
                  <v:imagedata r:id="rId33" o:title="A picture containing text&#10;&#10;Description automatically generated"/>
                  <v:path arrowok="t"/>
                </v:shape>
                <v:shape id="Multiply 27" o:spid="_x0000_s1028" style="position:absolute;left:7620;top:8572;width:4667;height:4477;visibility:visible;mso-wrap-style:square;v-text-anchor:middle" coordsize="4667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FSMQA&#10;AADbAAAADwAAAGRycy9kb3ducmV2LnhtbESPQUsDMRSE7wX/Q3iCl2Kz7UFl27SoUBRBrFuh10fy&#10;zK4mL9sktuu/N0Khx2FmvmEWq8E7caCYusAKppMKBLEOpmOr4GO7vr4DkTKyQReYFPxSgtXyYrTA&#10;2oQjv9OhyVYUCKcaFbQ597WUSbfkMU1CT1y8zxA95iKjlSbiscC9k7OqupEeOy4LLfb02JL+bn68&#10;gmH/Yu2T2+r44PZvX7tXPd6wVurqcrifg8g05HP41H42Cma38P+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xUjEAAAA2wAAAA8AAAAAAAAAAAAAAAAAmAIAAGRycy9k&#10;b3ducmV2LnhtbFBLBQYAAAAABAAEAPUAAACJAwAAAAA=&#10;" path="m75652,145514l148539,69526r84824,81362l318186,69526r72887,75988l309417,223838r81656,78323l318186,378149,233363,296787r-84824,81362l75652,302161r81656,-78323l75652,145514xe" fillcolor="red" stroked="f" strokeweight="1pt">
                  <v:stroke joinstyle="miter"/>
  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  </v:shape>
              </v:group>
            </w:pict>
          </mc:Fallback>
        </mc:AlternateContent>
      </w:r>
    </w:p>
    <w:p w14:paraId="46DF1D91" w14:textId="0F7C7B84" w:rsidR="00157D6C" w:rsidRDefault="00157D6C" w:rsidP="008A4364">
      <w:pPr>
        <w:rPr>
          <w:szCs w:val="32"/>
        </w:rPr>
      </w:pPr>
    </w:p>
    <w:p w14:paraId="0E5840C4" w14:textId="035D1E0D" w:rsidR="008A4364" w:rsidRPr="008A4364" w:rsidRDefault="008A4364" w:rsidP="008A4364">
      <w:pPr>
        <w:rPr>
          <w:szCs w:val="32"/>
        </w:rPr>
      </w:pPr>
      <w:r w:rsidRPr="008A4364">
        <w:rPr>
          <w:szCs w:val="32"/>
        </w:rPr>
        <w:t xml:space="preserve">The </w:t>
      </w:r>
      <w:r w:rsidR="00157D6C">
        <w:rPr>
          <w:szCs w:val="32"/>
        </w:rPr>
        <w:t xml:space="preserve">information at </w:t>
      </w:r>
      <w:r w:rsidRPr="008A4364">
        <w:rPr>
          <w:szCs w:val="32"/>
        </w:rPr>
        <w:t xml:space="preserve">this link is </w:t>
      </w:r>
      <w:r w:rsidRPr="008D5071">
        <w:rPr>
          <w:b/>
          <w:szCs w:val="32"/>
        </w:rPr>
        <w:t>not</w:t>
      </w:r>
      <w:r w:rsidRPr="008A4364">
        <w:rPr>
          <w:szCs w:val="32"/>
        </w:rPr>
        <w:t xml:space="preserve"> in Easy Read.</w:t>
      </w:r>
    </w:p>
    <w:p w14:paraId="7485B11F" w14:textId="71E5B645" w:rsidR="00AF596B" w:rsidRDefault="00AF596B">
      <w:pPr>
        <w:spacing w:line="240" w:lineRule="auto"/>
        <w:ind w:left="0"/>
      </w:pPr>
      <w:r>
        <w:br w:type="page"/>
      </w:r>
    </w:p>
    <w:p w14:paraId="5AE56AE7" w14:textId="28A8AD03" w:rsidR="00AF596B" w:rsidRDefault="00AF596B" w:rsidP="00AF596B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A31F704" wp14:editId="5C141272">
                <wp:simplePos x="0" y="0"/>
                <wp:positionH relativeFrom="margin">
                  <wp:posOffset>0</wp:posOffset>
                </wp:positionH>
                <wp:positionV relativeFrom="paragraph">
                  <wp:posOffset>-123825</wp:posOffset>
                </wp:positionV>
                <wp:extent cx="5719445" cy="619125"/>
                <wp:effectExtent l="19050" t="19050" r="1460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0698081" id="Rectangle 17" o:spid="_x0000_s1026" style="position:absolute;margin-left:0;margin-top:-9.75pt;width:450.35pt;height:48.75pt;z-index:-251620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" filled="f" strokecolor="#4472c4" strokeweight="2.25pt">
                <w10:wrap anchorx="margin"/>
              </v:rect>
            </w:pict>
          </mc:Fallback>
        </mc:AlternateContent>
      </w:r>
      <w:r>
        <w:t>Questions about Working for Families</w:t>
      </w:r>
    </w:p>
    <w:p w14:paraId="5BB64AAA" w14:textId="39C2B375" w:rsidR="00AF596B" w:rsidRDefault="00AF596B" w:rsidP="00AF596B"/>
    <w:p w14:paraId="74E4C319" w14:textId="43344B18" w:rsidR="00AF596B" w:rsidRDefault="00783F30" w:rsidP="00AF596B">
      <w:r>
        <w:rPr>
          <w:noProof/>
          <w:lang w:val="en-NZ" w:eastAsia="en-NZ"/>
        </w:rPr>
        <w:drawing>
          <wp:anchor distT="0" distB="0" distL="114300" distR="114300" simplePos="0" relativeHeight="251715584" behindDoc="1" locked="0" layoutInCell="1" allowOverlap="1" wp14:anchorId="45D383C7" wp14:editId="09147C8E">
            <wp:simplePos x="0" y="0"/>
            <wp:positionH relativeFrom="column">
              <wp:posOffset>336270</wp:posOffset>
            </wp:positionH>
            <wp:positionV relativeFrom="paragraph">
              <wp:posOffset>121901</wp:posOffset>
            </wp:positionV>
            <wp:extent cx="895630" cy="1178598"/>
            <wp:effectExtent l="0" t="0" r="0" b="2540"/>
            <wp:wrapNone/>
            <wp:docPr id="38" name="Picture 38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, circl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08" cy="11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00D59" w14:textId="26062F2B" w:rsidR="00AF596B" w:rsidRPr="00C45531" w:rsidRDefault="00AF596B" w:rsidP="00AF596B">
      <w:pPr>
        <w:rPr>
          <w:szCs w:val="32"/>
        </w:rPr>
      </w:pPr>
      <w:r w:rsidRPr="00C45531">
        <w:rPr>
          <w:szCs w:val="32"/>
        </w:rPr>
        <w:t xml:space="preserve">Tell us what you think about </w:t>
      </w:r>
      <w:proofErr w:type="gramStart"/>
      <w:r w:rsidRPr="00C45531">
        <w:rPr>
          <w:szCs w:val="32"/>
        </w:rPr>
        <w:t>Working</w:t>
      </w:r>
      <w:proofErr w:type="gramEnd"/>
      <w:r w:rsidRPr="00C45531">
        <w:rPr>
          <w:szCs w:val="32"/>
        </w:rPr>
        <w:t xml:space="preserve"> for Families tax credits.</w:t>
      </w:r>
    </w:p>
    <w:p w14:paraId="301CD804" w14:textId="0CC2CBED" w:rsidR="00AF596B" w:rsidRDefault="00AF596B" w:rsidP="00AF596B">
      <w:pPr>
        <w:rPr>
          <w:szCs w:val="32"/>
          <w:highlight w:val="yellow"/>
        </w:rPr>
      </w:pPr>
    </w:p>
    <w:p w14:paraId="0E1CE9D9" w14:textId="478A0DE3" w:rsidR="00AF596B" w:rsidRPr="00C45531" w:rsidRDefault="00783F30" w:rsidP="00AF596B">
      <w:pPr>
        <w:rPr>
          <w:szCs w:val="32"/>
          <w:highlight w:val="yellow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6608" behindDoc="1" locked="0" layoutInCell="1" allowOverlap="1" wp14:anchorId="129C4EAB" wp14:editId="71FAFE98">
            <wp:simplePos x="0" y="0"/>
            <wp:positionH relativeFrom="column">
              <wp:posOffset>444500</wp:posOffset>
            </wp:positionH>
            <wp:positionV relativeFrom="paragraph">
              <wp:posOffset>72390</wp:posOffset>
            </wp:positionV>
            <wp:extent cx="654050" cy="654050"/>
            <wp:effectExtent l="0" t="0" r="0" b="0"/>
            <wp:wrapNone/>
            <wp:docPr id="39" name="Picture 39" descr="A hand with a thumb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hand with a thumb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7CC45" w14:textId="424345B2" w:rsidR="00AF596B" w:rsidRPr="00C45531" w:rsidRDefault="00AF596B" w:rsidP="008D5071">
      <w:pPr>
        <w:pStyle w:val="ListParagraph"/>
        <w:numPr>
          <w:ilvl w:val="0"/>
          <w:numId w:val="13"/>
        </w:numPr>
        <w:ind w:left="4320" w:hanging="626"/>
      </w:pPr>
      <w:r w:rsidRPr="00C45531">
        <w:t>What do you like?</w:t>
      </w:r>
    </w:p>
    <w:p w14:paraId="274A5F92" w14:textId="77777777" w:rsidR="00A236A8" w:rsidRDefault="00A236A8" w:rsidP="00827376">
      <w:pPr>
        <w:ind w:left="4320" w:hanging="626"/>
      </w:pPr>
    </w:p>
    <w:p w14:paraId="23846376" w14:textId="49FA6D92" w:rsidR="00AF596B" w:rsidRPr="00C45531" w:rsidRDefault="00783F30" w:rsidP="00827376">
      <w:pPr>
        <w:ind w:left="4320" w:hanging="626"/>
      </w:pPr>
      <w:r>
        <w:rPr>
          <w:noProof/>
          <w:lang w:val="en-NZ" w:eastAsia="en-NZ"/>
        </w:rPr>
        <w:drawing>
          <wp:anchor distT="0" distB="0" distL="114300" distR="114300" simplePos="0" relativeHeight="251717632" behindDoc="1" locked="0" layoutInCell="1" allowOverlap="1" wp14:anchorId="5BF28E9D" wp14:editId="4505F119">
            <wp:simplePos x="0" y="0"/>
            <wp:positionH relativeFrom="column">
              <wp:posOffset>431800</wp:posOffset>
            </wp:positionH>
            <wp:positionV relativeFrom="paragraph">
              <wp:posOffset>227965</wp:posOffset>
            </wp:positionV>
            <wp:extent cx="635000" cy="635000"/>
            <wp:effectExtent l="0" t="0" r="0" b="0"/>
            <wp:wrapNone/>
            <wp:docPr id="40" name="Picture 4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6B07" w14:textId="2A25F49F" w:rsidR="00AF596B" w:rsidRPr="00C45531" w:rsidRDefault="00AF596B" w:rsidP="008D5071">
      <w:pPr>
        <w:pStyle w:val="ListParagraph"/>
        <w:numPr>
          <w:ilvl w:val="0"/>
          <w:numId w:val="13"/>
        </w:numPr>
        <w:ind w:left="4320" w:hanging="626"/>
      </w:pPr>
      <w:r w:rsidRPr="00C45531">
        <w:t>What do you not like?</w:t>
      </w:r>
    </w:p>
    <w:p w14:paraId="3BE50C7A" w14:textId="0758A1B6" w:rsidR="00A236A8" w:rsidRDefault="00A236A8" w:rsidP="00827376">
      <w:pPr>
        <w:ind w:left="4320" w:hanging="626"/>
      </w:pPr>
      <w:r>
        <w:rPr>
          <w:noProof/>
          <w:lang w:val="en-NZ" w:eastAsia="en-NZ"/>
        </w:rPr>
        <w:drawing>
          <wp:anchor distT="0" distB="0" distL="114300" distR="114300" simplePos="0" relativeHeight="251718656" behindDoc="1" locked="0" layoutInCell="1" allowOverlap="1" wp14:anchorId="0C98332E" wp14:editId="0FFF2ADF">
            <wp:simplePos x="0" y="0"/>
            <wp:positionH relativeFrom="margin">
              <wp:posOffset>165100</wp:posOffset>
            </wp:positionH>
            <wp:positionV relativeFrom="paragraph">
              <wp:posOffset>117475</wp:posOffset>
            </wp:positionV>
            <wp:extent cx="1320800" cy="1320800"/>
            <wp:effectExtent l="0" t="0" r="0" b="0"/>
            <wp:wrapNone/>
            <wp:docPr id="41" name="Picture 4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EB81E" w14:textId="517818B4" w:rsidR="00AF596B" w:rsidRPr="00C45531" w:rsidRDefault="00AF596B" w:rsidP="00827376">
      <w:pPr>
        <w:ind w:left="4320" w:hanging="626"/>
      </w:pPr>
    </w:p>
    <w:p w14:paraId="30232D0C" w14:textId="26567FFD" w:rsidR="00477D2A" w:rsidRPr="00477D2A" w:rsidRDefault="00AF596B" w:rsidP="008D5071">
      <w:pPr>
        <w:pStyle w:val="ListParagraph"/>
        <w:numPr>
          <w:ilvl w:val="0"/>
          <w:numId w:val="13"/>
        </w:numPr>
        <w:ind w:left="4320" w:hanging="626"/>
      </w:pPr>
      <w:r w:rsidRPr="00C45531">
        <w:t>What is 1 change you would make?</w:t>
      </w:r>
    </w:p>
    <w:p w14:paraId="39BB659F" w14:textId="77777777" w:rsidR="00477D2A" w:rsidRDefault="00477D2A" w:rsidP="008D5071">
      <w:pPr>
        <w:pStyle w:val="ListParagraph"/>
        <w:numPr>
          <w:ilvl w:val="0"/>
          <w:numId w:val="0"/>
        </w:numPr>
        <w:ind w:left="4253"/>
      </w:pPr>
    </w:p>
    <w:p w14:paraId="70C2D38A" w14:textId="3CF7B6FC" w:rsidR="00477D2A" w:rsidRDefault="00477D2A" w:rsidP="008D5071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64736" behindDoc="0" locked="0" layoutInCell="1" allowOverlap="1" wp14:anchorId="3181AC90" wp14:editId="4B1C57DF">
            <wp:simplePos x="0" y="0"/>
            <wp:positionH relativeFrom="column">
              <wp:posOffset>1256665</wp:posOffset>
            </wp:positionH>
            <wp:positionV relativeFrom="paragraph">
              <wp:posOffset>196215</wp:posOffset>
            </wp:positionV>
            <wp:extent cx="1095375" cy="1095375"/>
            <wp:effectExtent l="0" t="0" r="9525" b="9525"/>
            <wp:wrapThrough wrapText="bothSides">
              <wp:wrapPolygon edited="0">
                <wp:start x="376" y="0"/>
                <wp:lineTo x="0" y="376"/>
                <wp:lineTo x="0" y="21412"/>
                <wp:lineTo x="21412" y="21412"/>
                <wp:lineTo x="21412" y="376"/>
                <wp:lineTo x="21037" y="0"/>
                <wp:lineTo x="376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ar 20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763712" behindDoc="0" locked="0" layoutInCell="1" allowOverlap="1" wp14:anchorId="23FEA725" wp14:editId="1963DBF5">
            <wp:simplePos x="0" y="0"/>
            <wp:positionH relativeFrom="column">
              <wp:posOffset>103505</wp:posOffset>
            </wp:positionH>
            <wp:positionV relativeFrom="paragraph">
              <wp:posOffset>196850</wp:posOffset>
            </wp:positionV>
            <wp:extent cx="112522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210" y="21412"/>
                <wp:lineTo x="21210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36354" r="55296" b="9557"/>
                    <a:stretch/>
                  </pic:blipFill>
                  <pic:spPr bwMode="auto">
                    <a:xfrm>
                      <a:off x="0" y="0"/>
                      <a:ext cx="112522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AA98" w14:textId="5878D020" w:rsidR="00477D2A" w:rsidRPr="00477D2A" w:rsidRDefault="00477D2A" w:rsidP="008D5071">
      <w:pPr>
        <w:pStyle w:val="ListParagraph"/>
        <w:numPr>
          <w:ilvl w:val="0"/>
          <w:numId w:val="0"/>
        </w:numPr>
        <w:ind w:left="4253"/>
      </w:pPr>
      <w:r>
        <w:t xml:space="preserve">You have until </w:t>
      </w:r>
      <w:r w:rsidRPr="00477D2A">
        <w:rPr>
          <w:b/>
        </w:rPr>
        <w:t>31 May 2022</w:t>
      </w:r>
      <w:r w:rsidRPr="008D5071">
        <w:rPr>
          <w:b/>
        </w:rPr>
        <w:t xml:space="preserve"> </w:t>
      </w:r>
      <w:r w:rsidRPr="00477D2A">
        <w:t>to tell us what you think.</w:t>
      </w:r>
    </w:p>
    <w:p w14:paraId="1160EB35" w14:textId="23765F56" w:rsidR="00AF596B" w:rsidRDefault="00AF596B">
      <w:pPr>
        <w:spacing w:line="240" w:lineRule="auto"/>
        <w:ind w:left="0"/>
      </w:pPr>
      <w:r>
        <w:br w:type="page"/>
      </w:r>
    </w:p>
    <w:p w14:paraId="239BBD7D" w14:textId="00C7A6CF" w:rsidR="00AF596B" w:rsidRPr="00C45531" w:rsidRDefault="0068413A" w:rsidP="00AF596B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62D803F" wp14:editId="7BD55634">
                <wp:simplePos x="0" y="0"/>
                <wp:positionH relativeFrom="margin">
                  <wp:posOffset>35772</wp:posOffset>
                </wp:positionH>
                <wp:positionV relativeFrom="paragraph">
                  <wp:posOffset>-151342</wp:posOffset>
                </wp:positionV>
                <wp:extent cx="5695950" cy="61912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E96EB3" id="Rectangle 19" o:spid="_x0000_s1026" style="position:absolute;margin-left:2.8pt;margin-top:-11.9pt;width:448.5pt;height:48.75pt;z-index:-251618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" filled="f" strokecolor="#4472c4" strokeweight="2.25pt">
                <w10:wrap anchorx="margin"/>
              </v:rect>
            </w:pict>
          </mc:Fallback>
        </mc:AlternateContent>
      </w:r>
      <w:r w:rsidR="00AF596B" w:rsidRPr="00C45531">
        <w:t xml:space="preserve">How </w:t>
      </w:r>
      <w:r w:rsidR="00F20130">
        <w:t>to</w:t>
      </w:r>
      <w:r w:rsidR="00AF596B">
        <w:t xml:space="preserve"> tell us</w:t>
      </w:r>
      <w:r w:rsidR="00AF596B" w:rsidRPr="00C45531">
        <w:t xml:space="preserve"> what you think</w:t>
      </w:r>
    </w:p>
    <w:p w14:paraId="28C118B6" w14:textId="1B3D2783" w:rsidR="00AF596B" w:rsidRDefault="00827376" w:rsidP="00AF596B">
      <w:pPr>
        <w:rPr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5520" behindDoc="0" locked="0" layoutInCell="1" allowOverlap="1" wp14:anchorId="4B0D961D" wp14:editId="6E68A394">
            <wp:simplePos x="0" y="0"/>
            <wp:positionH relativeFrom="margin">
              <wp:posOffset>342900</wp:posOffset>
            </wp:positionH>
            <wp:positionV relativeFrom="paragraph">
              <wp:posOffset>351790</wp:posOffset>
            </wp:positionV>
            <wp:extent cx="1177925" cy="1162494"/>
            <wp:effectExtent l="0" t="0" r="3175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16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8FD08" w14:textId="32791BEA" w:rsidR="00AF596B" w:rsidRDefault="00AF596B" w:rsidP="00AF596B">
      <w:pPr>
        <w:rPr>
          <w:szCs w:val="32"/>
        </w:rPr>
      </w:pPr>
    </w:p>
    <w:p w14:paraId="6B3770E4" w14:textId="55C19A3F" w:rsidR="00827376" w:rsidRDefault="00827376" w:rsidP="00AF596B">
      <w:pPr>
        <w:rPr>
          <w:szCs w:val="32"/>
        </w:rPr>
      </w:pPr>
      <w:r>
        <w:rPr>
          <w:szCs w:val="32"/>
        </w:rPr>
        <w:t xml:space="preserve">1 way you can tell us what you think is by filling in our </w:t>
      </w:r>
      <w:r w:rsidRPr="008D5071">
        <w:rPr>
          <w:b/>
          <w:szCs w:val="32"/>
        </w:rPr>
        <w:t>online survey</w:t>
      </w:r>
      <w:r>
        <w:rPr>
          <w:szCs w:val="32"/>
        </w:rPr>
        <w:t>:</w:t>
      </w:r>
    </w:p>
    <w:p w14:paraId="35153A4B" w14:textId="5ABAA893" w:rsidR="00827376" w:rsidRPr="00C45531" w:rsidRDefault="00827376" w:rsidP="00827376"/>
    <w:p w14:paraId="069BA0EB" w14:textId="507E53BD" w:rsidR="00827376" w:rsidRPr="008D5071" w:rsidRDefault="00477D2A" w:rsidP="00477D2A">
      <w:pPr>
        <w:ind w:left="720"/>
        <w:rPr>
          <w:rStyle w:val="Hyperlink"/>
          <w:b/>
          <w:szCs w:val="32"/>
        </w:rPr>
      </w:pPr>
      <w:r w:rsidRPr="008D5071">
        <w:rPr>
          <w:b/>
        </w:rPr>
        <w:t>https://consultations.msd.govt.nz/wff-survey/working-for-families-tax-credits/consultation/</w:t>
      </w:r>
    </w:p>
    <w:p w14:paraId="5CF17CEF" w14:textId="7B71F851" w:rsidR="00827376" w:rsidRDefault="00827376" w:rsidP="00AF596B">
      <w:pPr>
        <w:rPr>
          <w:szCs w:val="32"/>
        </w:rPr>
      </w:pPr>
    </w:p>
    <w:p w14:paraId="546EADFA" w14:textId="08770125" w:rsidR="00827376" w:rsidRDefault="00FB4B80" w:rsidP="00AF596B">
      <w:pPr>
        <w:rPr>
          <w:szCs w:val="32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7BED0AB" wp14:editId="7814DF7A">
                <wp:simplePos x="0" y="0"/>
                <wp:positionH relativeFrom="column">
                  <wp:posOffset>2171700</wp:posOffset>
                </wp:positionH>
                <wp:positionV relativeFrom="paragraph">
                  <wp:posOffset>176530</wp:posOffset>
                </wp:positionV>
                <wp:extent cx="3733800" cy="1196340"/>
                <wp:effectExtent l="0" t="0" r="0" b="38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196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F0FE08B" id="Rectangle 7" o:spid="_x0000_s1026" style="position:absolute;margin-left:171pt;margin-top:13.9pt;width:294pt;height:94.2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" fillcolor="#d9e2f3 [660]" stroked="f" strokeweight="1pt"/>
            </w:pict>
          </mc:Fallback>
        </mc:AlternateContent>
      </w:r>
      <w:r w:rsidR="00827376">
        <w:rPr>
          <w:noProof/>
          <w:lang w:val="en-NZ" w:eastAsia="en-NZ"/>
        </w:rPr>
        <w:drawing>
          <wp:anchor distT="0" distB="0" distL="114300" distR="114300" simplePos="0" relativeHeight="251752448" behindDoc="1" locked="0" layoutInCell="1" allowOverlap="1" wp14:anchorId="1B791497" wp14:editId="6681D7F7">
            <wp:simplePos x="0" y="0"/>
            <wp:positionH relativeFrom="margin">
              <wp:posOffset>156210</wp:posOffset>
            </wp:positionH>
            <wp:positionV relativeFrom="paragraph">
              <wp:posOffset>162560</wp:posOffset>
            </wp:positionV>
            <wp:extent cx="1520825" cy="1123265"/>
            <wp:effectExtent l="0" t="0" r="3175" b="127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9724" w14:textId="0656FB84" w:rsidR="00827376" w:rsidRDefault="00827376" w:rsidP="00827376">
      <w:r>
        <w:t xml:space="preserve">An </w:t>
      </w:r>
      <w:r w:rsidRPr="008D5071">
        <w:rPr>
          <w:b/>
        </w:rPr>
        <w:t>online</w:t>
      </w:r>
      <w:r>
        <w:t xml:space="preserve"> </w:t>
      </w:r>
      <w:r w:rsidRPr="006B5FA4">
        <w:rPr>
          <w:b/>
          <w:bCs/>
        </w:rPr>
        <w:t>survey</w:t>
      </w:r>
      <w:r>
        <w:t xml:space="preserve"> is when we ask </w:t>
      </w:r>
      <w:r w:rsidR="0068413A">
        <w:t xml:space="preserve">you </w:t>
      </w:r>
      <w:r>
        <w:t>questions about Working for Families tax credit</w:t>
      </w:r>
      <w:r w:rsidR="0068413A">
        <w:t>s</w:t>
      </w:r>
      <w:r>
        <w:t xml:space="preserve">. </w:t>
      </w:r>
    </w:p>
    <w:p w14:paraId="3E93E6E4" w14:textId="06FA9FF4" w:rsidR="00827376" w:rsidRDefault="00477D2A" w:rsidP="00827376">
      <w:r>
        <w:rPr>
          <w:noProof/>
          <w:color w:val="0070C0"/>
          <w:u w:val="single"/>
          <w:lang w:val="en-NZ" w:eastAsia="en-NZ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C319D52" wp14:editId="029CB2B2">
                <wp:simplePos x="0" y="0"/>
                <wp:positionH relativeFrom="column">
                  <wp:posOffset>358775</wp:posOffset>
                </wp:positionH>
                <wp:positionV relativeFrom="paragraph">
                  <wp:posOffset>232410</wp:posOffset>
                </wp:positionV>
                <wp:extent cx="1228725" cy="153352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533525"/>
                          <a:chOff x="0" y="0"/>
                          <a:chExt cx="1228725" cy="153352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153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Multiply 18"/>
                        <wps:cNvSpPr/>
                        <wps:spPr>
                          <a:xfrm>
                            <a:off x="762000" y="857250"/>
                            <a:ext cx="466725" cy="447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67853F" id="Group 9" o:spid="_x0000_s1026" style="position:absolute;margin-left:28.25pt;margin-top:18.3pt;width:96.75pt;height:120.75pt;z-index:251759616" coordsize="12287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">
                <v:shape id="Picture 13" o:spid="_x0000_s1027" type="#_x0000_t75" alt="A picture containing text&#10;&#10;Description automatically generated" style="position:absolute;width:10217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tB3DAAAA2wAAAA8AAABkcnMvZG93bnJldi54bWxET9tKAzEQfRf8hzBCX4pNbEV0bVpEsFSK&#10;oF0/YLqZbpZuJmuSbte/b4SCb3M415kvB9eKnkJsPGu4mygQxJU3Ddcavsu320cQMSEbbD2Thl+K&#10;sFxcX82xMP7EX9RvUy1yCMcCNdiUukLKWFlyGCe+I87c3geHKcNQSxPwlMNdK6dKPUiHDecGix29&#10;WqoO26PToMrwrj5MaZ8Ou8/dcL/qf8abvdajm+HlGUSiIf2LL+61yfNn8PdLPkAuz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y0HcMAAADbAAAADwAAAAAAAAAAAAAAAACf&#10;AgAAZHJzL2Rvd25yZXYueG1sUEsFBgAAAAAEAAQA9wAAAI8DAAAAAA==&#10;">
                  <v:imagedata r:id="rId33" o:title="A picture containing text&#10;&#10;Description automatically generated"/>
                  <v:path arrowok="t"/>
                </v:shape>
                <v:shape id="Multiply 18" o:spid="_x0000_s1028" style="position:absolute;left:7620;top:8572;width:4667;height:4477;visibility:visible;mso-wrap-style:square;v-text-anchor:middle" coordsize="4667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bh8QA&#10;AADbAAAADwAAAGRycy9kb3ducmV2LnhtbESPQUsDMRCF70L/QxjBi7RZPYisTUstiCKI2gq9DsmY&#10;XZtMtkls13/vHARvM7w3730zX44xqCPl0ic2cDVrQBHb5Hr2Bj62D9NbUKUiOwyJycAPFVguJmdz&#10;bF068TsdN9UrCeHSooGu1qHVutiOIpZZGohF+0w5YpU1e+0yniQ8Bn3dNDc6Ys/S0OFA647sfvMd&#10;DYyHZ+8fw9bm+3B4/dq92Ms3tsZcnI+rO1CVxvpv/rt+co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m4fEAAAA2wAAAA8AAAAAAAAAAAAAAAAAmAIAAGRycy9k&#10;b3ducmV2LnhtbFBLBQYAAAAABAAEAPUAAACJAwAAAAA=&#10;" path="m75652,145514l148539,69526r84824,81362l318186,69526r72887,75988l309417,223838r81656,78323l318186,378149,233363,296787r-84824,81362l75652,302161r81656,-78323l75652,145514xe" fillcolor="red" stroked="f" strokeweight="1pt">
                  <v:stroke joinstyle="miter"/>
  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  </v:shape>
              </v:group>
            </w:pict>
          </mc:Fallback>
        </mc:AlternateContent>
      </w:r>
    </w:p>
    <w:p w14:paraId="35634D57" w14:textId="434C9D75" w:rsidR="00827376" w:rsidRDefault="00827376" w:rsidP="00827376"/>
    <w:p w14:paraId="44876550" w14:textId="195542C2" w:rsidR="00827376" w:rsidRDefault="00827376" w:rsidP="00827376">
      <w:r>
        <w:t xml:space="preserve">The online survey is </w:t>
      </w:r>
      <w:r w:rsidRPr="008D5071">
        <w:rPr>
          <w:b/>
        </w:rPr>
        <w:t>not</w:t>
      </w:r>
      <w:r>
        <w:t xml:space="preserve"> in Easy Read.</w:t>
      </w:r>
    </w:p>
    <w:p w14:paraId="236FC9DE" w14:textId="1C7F4D66" w:rsidR="00827376" w:rsidRDefault="00827376" w:rsidP="00827376"/>
    <w:p w14:paraId="201496E9" w14:textId="5AC8F348" w:rsidR="00827376" w:rsidRDefault="00477D2A" w:rsidP="00827376">
      <w:r w:rsidRPr="00477D2A">
        <w:rPr>
          <w:noProof/>
          <w:lang w:val="en-NZ" w:eastAsia="en-NZ"/>
        </w:rPr>
        <w:drawing>
          <wp:anchor distT="0" distB="0" distL="114300" distR="114300" simplePos="0" relativeHeight="251762688" behindDoc="0" locked="0" layoutInCell="1" allowOverlap="1" wp14:anchorId="043382E3" wp14:editId="507FFC81">
            <wp:simplePos x="0" y="0"/>
            <wp:positionH relativeFrom="column">
              <wp:posOffset>152400</wp:posOffset>
            </wp:positionH>
            <wp:positionV relativeFrom="paragraph">
              <wp:posOffset>108585</wp:posOffset>
            </wp:positionV>
            <wp:extent cx="1600200" cy="1600200"/>
            <wp:effectExtent l="0" t="0" r="0" b="0"/>
            <wp:wrapThrough wrapText="bothSides">
              <wp:wrapPolygon edited="0">
                <wp:start x="14143" y="2829"/>
                <wp:lineTo x="4886" y="4629"/>
                <wp:lineTo x="2571" y="5400"/>
                <wp:lineTo x="2571" y="7457"/>
                <wp:lineTo x="0" y="7457"/>
                <wp:lineTo x="0" y="18514"/>
                <wp:lineTo x="21343" y="18514"/>
                <wp:lineTo x="21343" y="5914"/>
                <wp:lineTo x="15429" y="2829"/>
                <wp:lineTo x="14143" y="2829"/>
              </wp:wrapPolygon>
            </wp:wrapThrough>
            <wp:docPr id="32" name="Picture 32" descr="C:\Users\KathA\Dropbox\Easy Read Images\Standard Images\Photosymbols\computer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computer work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57BEA" w14:textId="33C38571" w:rsidR="00827376" w:rsidRDefault="00827376" w:rsidP="00827376">
      <w:r>
        <w:t>You can ask someone you know to support you with filling in the online survey.</w:t>
      </w:r>
    </w:p>
    <w:p w14:paraId="2781B6F7" w14:textId="79F62243" w:rsidR="00827376" w:rsidRDefault="00827376" w:rsidP="00AF596B">
      <w:pPr>
        <w:rPr>
          <w:szCs w:val="32"/>
        </w:rPr>
      </w:pPr>
    </w:p>
    <w:p w14:paraId="3654D6A1" w14:textId="77777777" w:rsidR="00827376" w:rsidRDefault="00827376" w:rsidP="00AF596B">
      <w:pPr>
        <w:rPr>
          <w:szCs w:val="32"/>
        </w:rPr>
      </w:pPr>
    </w:p>
    <w:p w14:paraId="662DB3D0" w14:textId="77777777" w:rsidR="00477D2A" w:rsidRDefault="00477D2A" w:rsidP="00AF596B">
      <w:pPr>
        <w:rPr>
          <w:szCs w:val="32"/>
        </w:rPr>
      </w:pPr>
    </w:p>
    <w:p w14:paraId="5AB57D35" w14:textId="77777777" w:rsidR="00477D2A" w:rsidRDefault="00827376" w:rsidP="00AF596B">
      <w:pPr>
        <w:rPr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8416" behindDoc="1" locked="0" layoutInCell="1" allowOverlap="1" wp14:anchorId="3C6F9822" wp14:editId="5906B04A">
            <wp:simplePos x="0" y="0"/>
            <wp:positionH relativeFrom="margin">
              <wp:posOffset>117475</wp:posOffset>
            </wp:positionH>
            <wp:positionV relativeFrom="paragraph">
              <wp:posOffset>-3175</wp:posOffset>
            </wp:positionV>
            <wp:extent cx="1441450" cy="1441450"/>
            <wp:effectExtent l="0" t="0" r="6350" b="0"/>
            <wp:wrapNone/>
            <wp:docPr id="29" name="Picture 29" descr="A picture containing tex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moni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B3">
        <w:rPr>
          <w:szCs w:val="32"/>
        </w:rPr>
        <w:t xml:space="preserve">You can </w:t>
      </w:r>
      <w:r w:rsidR="00477D2A">
        <w:rPr>
          <w:szCs w:val="32"/>
        </w:rPr>
        <w:t>also:</w:t>
      </w:r>
    </w:p>
    <w:p w14:paraId="01DB7F22" w14:textId="77777777" w:rsidR="00477D2A" w:rsidRDefault="00477D2A" w:rsidP="00AF596B">
      <w:pPr>
        <w:rPr>
          <w:szCs w:val="32"/>
        </w:rPr>
      </w:pPr>
    </w:p>
    <w:p w14:paraId="12DDCFB8" w14:textId="026A6BFE" w:rsidR="00AF596B" w:rsidRPr="009C4D4D" w:rsidRDefault="00477D2A" w:rsidP="008D5071">
      <w:pPr>
        <w:pStyle w:val="ListParagraph"/>
        <w:numPr>
          <w:ilvl w:val="0"/>
          <w:numId w:val="13"/>
        </w:numPr>
        <w:ind w:left="4320" w:hanging="540"/>
        <w:rPr>
          <w:szCs w:val="32"/>
        </w:rPr>
      </w:pPr>
      <w:r w:rsidRPr="008D5071">
        <w:rPr>
          <w:b/>
          <w:szCs w:val="32"/>
        </w:rPr>
        <w:t>email</w:t>
      </w:r>
      <w:r w:rsidRPr="009C4D4D">
        <w:rPr>
          <w:szCs w:val="32"/>
        </w:rPr>
        <w:t xml:space="preserve"> </w:t>
      </w:r>
      <w:r w:rsidR="00AE0CB3" w:rsidRPr="009C4D4D">
        <w:rPr>
          <w:szCs w:val="32"/>
        </w:rPr>
        <w:t xml:space="preserve">your answers </w:t>
      </w:r>
      <w:r w:rsidRPr="009C4D4D">
        <w:rPr>
          <w:szCs w:val="32"/>
        </w:rPr>
        <w:t>to</w:t>
      </w:r>
      <w:r w:rsidR="00AE0CB3" w:rsidRPr="009C4D4D">
        <w:rPr>
          <w:szCs w:val="32"/>
        </w:rPr>
        <w:t>:</w:t>
      </w:r>
    </w:p>
    <w:p w14:paraId="7C3B8157" w14:textId="77777777" w:rsidR="00477D2A" w:rsidRDefault="00477D2A" w:rsidP="00AF596B">
      <w:pPr>
        <w:rPr>
          <w:szCs w:val="32"/>
        </w:rPr>
      </w:pPr>
    </w:p>
    <w:p w14:paraId="2ADF71F7" w14:textId="76C8AC8C" w:rsidR="00AF596B" w:rsidRPr="00C45531" w:rsidRDefault="00827376" w:rsidP="008D5071">
      <w:pPr>
        <w:pStyle w:val="ListParagraph"/>
        <w:numPr>
          <w:ilvl w:val="0"/>
          <w:numId w:val="0"/>
        </w:numPr>
        <w:ind w:left="4320"/>
        <w:rPr>
          <w:rStyle w:val="Hyperlink"/>
          <w:szCs w:val="32"/>
        </w:rPr>
      </w:pPr>
      <w:r w:rsidRPr="008D5071">
        <w:rPr>
          <w:b/>
        </w:rPr>
        <w:t>WFFReview@msd.govt.nz</w:t>
      </w:r>
    </w:p>
    <w:p w14:paraId="4E4A3E7C" w14:textId="6500EA61" w:rsidR="00AF596B" w:rsidRDefault="00AF596B" w:rsidP="00AE0CB3">
      <w:pPr>
        <w:rPr>
          <w:rStyle w:val="Hyperlink"/>
          <w:szCs w:val="32"/>
        </w:rPr>
      </w:pPr>
    </w:p>
    <w:p w14:paraId="502E49E4" w14:textId="4503AF9D" w:rsidR="00477D2A" w:rsidRPr="00C45531" w:rsidRDefault="00477D2A" w:rsidP="00AE0CB3">
      <w:pPr>
        <w:rPr>
          <w:rStyle w:val="Hyperlink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7392" behindDoc="1" locked="0" layoutInCell="1" allowOverlap="1" wp14:anchorId="3024DB00" wp14:editId="277701B3">
            <wp:simplePos x="0" y="0"/>
            <wp:positionH relativeFrom="margin">
              <wp:posOffset>227965</wp:posOffset>
            </wp:positionH>
            <wp:positionV relativeFrom="paragraph">
              <wp:posOffset>173990</wp:posOffset>
            </wp:positionV>
            <wp:extent cx="1473200" cy="1473200"/>
            <wp:effectExtent l="0" t="0" r="0" b="0"/>
            <wp:wrapNone/>
            <wp:docPr id="28" name="Picture 28" descr="A hand holding a black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hand holding a black p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E8D3" w14:textId="51FB9FCA" w:rsidR="00AF596B" w:rsidRPr="00C45531" w:rsidRDefault="00AE0CB3" w:rsidP="00AF596B">
      <w:pPr>
        <w:pStyle w:val="ListParagraph"/>
      </w:pPr>
      <w:r w:rsidRPr="008D5071">
        <w:rPr>
          <w:b/>
        </w:rPr>
        <w:t>p</w:t>
      </w:r>
      <w:r w:rsidR="00AF596B" w:rsidRPr="008D5071">
        <w:rPr>
          <w:b/>
        </w:rPr>
        <w:t>ost</w:t>
      </w:r>
      <w:r w:rsidR="00AF596B">
        <w:t xml:space="preserve"> your answers to</w:t>
      </w:r>
      <w:r w:rsidR="00AF596B" w:rsidRPr="00C45531">
        <w:t>:</w:t>
      </w:r>
    </w:p>
    <w:p w14:paraId="5BFB603A" w14:textId="5B36643E" w:rsidR="00AE0CB3" w:rsidRDefault="00AE0CB3" w:rsidP="00AF596B">
      <w:pPr>
        <w:rPr>
          <w:color w:val="000000"/>
          <w:szCs w:val="32"/>
        </w:rPr>
      </w:pPr>
    </w:p>
    <w:p w14:paraId="282FAEF6" w14:textId="211C9BE7" w:rsidR="00AF596B" w:rsidRPr="008D5071" w:rsidRDefault="00AF596B" w:rsidP="00AE0CB3">
      <w:pPr>
        <w:ind w:firstLine="567"/>
        <w:rPr>
          <w:b/>
        </w:rPr>
      </w:pPr>
      <w:r w:rsidRPr="008D5071">
        <w:rPr>
          <w:b/>
        </w:rPr>
        <w:t>Working for Families Review</w:t>
      </w:r>
    </w:p>
    <w:p w14:paraId="0ECDBC18" w14:textId="10B83FFE" w:rsidR="00AE0CB3" w:rsidRPr="008D5071" w:rsidRDefault="00AE0CB3" w:rsidP="00AE0CB3">
      <w:pPr>
        <w:ind w:firstLine="567"/>
        <w:rPr>
          <w:b/>
        </w:rPr>
      </w:pPr>
    </w:p>
    <w:p w14:paraId="4857D1B5" w14:textId="05B58C23" w:rsidR="00AF596B" w:rsidRPr="008D5071" w:rsidRDefault="00AF596B" w:rsidP="00AE0CB3">
      <w:pPr>
        <w:ind w:firstLine="567"/>
        <w:rPr>
          <w:b/>
        </w:rPr>
      </w:pPr>
      <w:r w:rsidRPr="008D5071">
        <w:rPr>
          <w:b/>
        </w:rPr>
        <w:t>Ministry of Social Development</w:t>
      </w:r>
    </w:p>
    <w:p w14:paraId="20CDBCA9" w14:textId="77777777" w:rsidR="00AE0CB3" w:rsidRPr="008D5071" w:rsidRDefault="00AE0CB3" w:rsidP="00AE0CB3">
      <w:pPr>
        <w:ind w:firstLine="567"/>
        <w:rPr>
          <w:b/>
        </w:rPr>
      </w:pPr>
    </w:p>
    <w:p w14:paraId="6C14EB63" w14:textId="0FCB5DBD" w:rsidR="00AF596B" w:rsidRPr="008D5071" w:rsidRDefault="00AF596B" w:rsidP="00AE0CB3">
      <w:pPr>
        <w:ind w:firstLine="567"/>
        <w:rPr>
          <w:b/>
        </w:rPr>
      </w:pPr>
      <w:r w:rsidRPr="008D5071">
        <w:rPr>
          <w:b/>
        </w:rPr>
        <w:t>PO Box 1556</w:t>
      </w:r>
    </w:p>
    <w:p w14:paraId="07D7D3EF" w14:textId="77777777" w:rsidR="00AE0CB3" w:rsidRPr="008D5071" w:rsidRDefault="00AE0CB3" w:rsidP="00AE0CB3">
      <w:pPr>
        <w:ind w:firstLine="567"/>
        <w:rPr>
          <w:b/>
        </w:rPr>
      </w:pPr>
    </w:p>
    <w:p w14:paraId="491E495D" w14:textId="3D0F96C5" w:rsidR="00AF596B" w:rsidRDefault="00AF596B" w:rsidP="00AE0CB3">
      <w:pPr>
        <w:ind w:firstLine="567"/>
        <w:rPr>
          <w:b/>
        </w:rPr>
      </w:pPr>
      <w:r w:rsidRPr="008D5071">
        <w:rPr>
          <w:b/>
        </w:rPr>
        <w:t>Wellington 6140</w:t>
      </w:r>
    </w:p>
    <w:p w14:paraId="0D45D70F" w14:textId="77777777" w:rsidR="00827376" w:rsidRDefault="00827376" w:rsidP="00AE0CB3">
      <w:pPr>
        <w:ind w:firstLine="567"/>
        <w:rPr>
          <w:b/>
        </w:rPr>
      </w:pPr>
    </w:p>
    <w:p w14:paraId="14C441F0" w14:textId="77777777" w:rsidR="00827376" w:rsidRPr="00195D64" w:rsidRDefault="00827376" w:rsidP="00827376">
      <w:pPr>
        <w:pStyle w:val="ListParagraph"/>
        <w:numPr>
          <w:ilvl w:val="0"/>
          <w:numId w:val="0"/>
        </w:numPr>
        <w:ind w:left="4253"/>
        <w:rPr>
          <w:rStyle w:val="Hyperlink"/>
          <w:b/>
          <w:szCs w:val="32"/>
        </w:rPr>
      </w:pPr>
    </w:p>
    <w:p w14:paraId="4B580BE7" w14:textId="77777777" w:rsidR="00827376" w:rsidRDefault="00827376" w:rsidP="00AE0CB3">
      <w:pPr>
        <w:ind w:firstLine="567"/>
        <w:rPr>
          <w:b/>
        </w:rPr>
      </w:pPr>
    </w:p>
    <w:p w14:paraId="0BCD7244" w14:textId="77777777" w:rsidR="00827376" w:rsidRDefault="00827376" w:rsidP="00AE0CB3">
      <w:pPr>
        <w:ind w:firstLine="567"/>
        <w:rPr>
          <w:b/>
        </w:rPr>
      </w:pPr>
    </w:p>
    <w:p w14:paraId="63A549E8" w14:textId="77777777" w:rsidR="00827376" w:rsidRDefault="00827376" w:rsidP="00AE0CB3">
      <w:pPr>
        <w:ind w:firstLine="567"/>
        <w:rPr>
          <w:b/>
        </w:rPr>
      </w:pPr>
    </w:p>
    <w:p w14:paraId="571133C1" w14:textId="77777777" w:rsidR="00827376" w:rsidRDefault="00827376" w:rsidP="00AE0CB3">
      <w:pPr>
        <w:ind w:firstLine="567"/>
        <w:rPr>
          <w:b/>
        </w:rPr>
      </w:pPr>
    </w:p>
    <w:p w14:paraId="49FB5139" w14:textId="77777777" w:rsidR="00827376" w:rsidRDefault="00827376" w:rsidP="00AE0CB3">
      <w:pPr>
        <w:ind w:firstLine="567"/>
        <w:rPr>
          <w:b/>
        </w:rPr>
      </w:pPr>
    </w:p>
    <w:p w14:paraId="4967D6F1" w14:textId="77777777" w:rsidR="00827376" w:rsidRDefault="00827376" w:rsidP="00AE0CB3">
      <w:pPr>
        <w:ind w:firstLine="567"/>
        <w:rPr>
          <w:b/>
        </w:rPr>
      </w:pPr>
    </w:p>
    <w:p w14:paraId="2FADB039" w14:textId="77777777" w:rsidR="00827376" w:rsidRDefault="00827376" w:rsidP="00AE0CB3">
      <w:pPr>
        <w:ind w:firstLine="567"/>
        <w:rPr>
          <w:b/>
        </w:rPr>
      </w:pPr>
    </w:p>
    <w:p w14:paraId="2C78623A" w14:textId="3D2DED7F" w:rsidR="00AE0CB3" w:rsidRDefault="0019597B" w:rsidP="00F20130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9440" behindDoc="1" locked="0" layoutInCell="1" allowOverlap="1" wp14:anchorId="433FD3AF" wp14:editId="1B88F171">
            <wp:simplePos x="0" y="0"/>
            <wp:positionH relativeFrom="column">
              <wp:posOffset>139700</wp:posOffset>
            </wp:positionH>
            <wp:positionV relativeFrom="paragraph">
              <wp:posOffset>-228600</wp:posOffset>
            </wp:positionV>
            <wp:extent cx="1333500" cy="1333500"/>
            <wp:effectExtent l="0" t="0" r="0" b="0"/>
            <wp:wrapNone/>
            <wp:docPr id="30" name="Picture 30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130">
        <w:t>Your answers</w:t>
      </w:r>
      <w:r w:rsidR="00AE0CB3">
        <w:t xml:space="preserve"> may be shared </w:t>
      </w:r>
      <w:r w:rsidR="00F20130">
        <w:t>with other</w:t>
      </w:r>
      <w:r w:rsidR="00AE0CB3">
        <w:t xml:space="preserve"> </w:t>
      </w:r>
      <w:r w:rsidR="0068413A">
        <w:t xml:space="preserve">government </w:t>
      </w:r>
      <w:r w:rsidR="00AE0CB3">
        <w:t>agencies.</w:t>
      </w:r>
    </w:p>
    <w:p w14:paraId="0F66F85D" w14:textId="41539BB7" w:rsidR="00AE0CB3" w:rsidRDefault="00AE0CB3" w:rsidP="00AE0CB3">
      <w:pPr>
        <w:rPr>
          <w:szCs w:val="32"/>
        </w:rPr>
      </w:pPr>
    </w:p>
    <w:p w14:paraId="0F36F060" w14:textId="730FE333" w:rsidR="00AE0CB3" w:rsidRDefault="00AE0CB3" w:rsidP="00AE0CB3">
      <w:pPr>
        <w:rPr>
          <w:szCs w:val="32"/>
        </w:rPr>
      </w:pPr>
    </w:p>
    <w:p w14:paraId="220C2E8A" w14:textId="71E80083" w:rsidR="00AE0CB3" w:rsidRDefault="00477D2A" w:rsidP="00AE0CB3">
      <w:pPr>
        <w:rPr>
          <w:szCs w:val="32"/>
        </w:rPr>
      </w:pPr>
      <w:r>
        <w:rPr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F547CE" wp14:editId="3ECBD0B2">
                <wp:simplePos x="0" y="0"/>
                <wp:positionH relativeFrom="column">
                  <wp:posOffset>290945</wp:posOffset>
                </wp:positionH>
                <wp:positionV relativeFrom="paragraph">
                  <wp:posOffset>114127</wp:posOffset>
                </wp:positionV>
                <wp:extent cx="1219200" cy="952500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952500"/>
                          <a:chOff x="0" y="0"/>
                          <a:chExt cx="1219200" cy="95250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Multiply 52"/>
                        <wps:cNvSpPr/>
                        <wps:spPr>
                          <a:xfrm>
                            <a:off x="752475" y="400050"/>
                            <a:ext cx="466725" cy="447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7C428" id="Group 54" o:spid="_x0000_s1026" style="position:absolute;margin-left:22.9pt;margin-top:9pt;width:96pt;height:75pt;z-index:251773952" coordsize="12192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A person holding a sign&#10;&#10;Description automatically generated" style="position:absolute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+ab7DAAAA2wAAAA8AAABkcnMvZG93bnJldi54bWxEj0FrwkAUhO+F/oflFXqrG60ViW6CCLZe&#10;IjQVvD6yz2w0+zZktyb9991CweMwM98w63y0rbhR7xvHCqaTBARx5XTDtYLj1+5lCcIHZI2tY1Lw&#10;Qx7y7PFhjal2A3/SrQy1iBD2KSowIXSplL4yZNFPXEccvbPrLYYo+1rqHocIt62cJclCWmw4Lhjs&#10;aGuoupbfVkGBH1hcFoV5H7ZJfdBz7maHk1LPT+NmBSLQGO7h//ZeK3h9g78v8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5pvsMAAADbAAAADwAAAAAAAAAAAAAAAACf&#10;AgAAZHJzL2Rvd25yZXYueG1sUEsFBgAAAAAEAAQA9wAAAI8DAAAAAA==&#10;">
                  <v:imagedata r:id="rId46" o:title="A person holding a sign&#10;&#10;Description automatically generated"/>
                  <v:path arrowok="t"/>
                </v:shape>
                <v:shape id="Multiply 52" o:spid="_x0000_s1028" style="position:absolute;left:7524;top:4000;width:4668;height:4477;visibility:visible;mso-wrap-style:square;v-text-anchor:middle" coordsize="4667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VrcQA&#10;AADbAAAADwAAAGRycy9kb3ducmV2LnhtbESPQUsDMRSE7wX/Q3iCl2KzLSiybVpUKIog1q3Q6yN5&#10;ZleTl20S2/XfG6HQ4zAz3zCL1eCdOFBMXWAF00kFglgH07FV8LFdX9+BSBnZoAtMCn4pwWp5MVpg&#10;bcKR3+nQZCsKhFONCtqc+1rKpFvymCahJy7eZ4gec5HRShPxWODeyVlV3UqPHZeFFnt6bEl/Nz9e&#10;wbB/sfbJbXV8cPu3r92rHm9YK3V1OdzPQWQa8jl8aj8bBTcz+P9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Fa3EAAAA2wAAAA8AAAAAAAAAAAAAAAAAmAIAAGRycy9k&#10;b3ducmV2LnhtbFBLBQYAAAAABAAEAPUAAACJAwAAAAA=&#10;" path="m75652,145514l148539,69526r84824,81362l318186,69526r72887,75988l309417,223838r81656,78323l318186,378149,233363,296787r-84824,81362l75652,302161r81656,-78323l75652,145514xe" fillcolor="red" stroked="f" strokeweight="1pt">
                  <v:stroke joinstyle="miter"/>
  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  </v:shape>
              </v:group>
            </w:pict>
          </mc:Fallback>
        </mc:AlternateContent>
      </w:r>
      <w:r w:rsidR="00AE0CB3">
        <w:rPr>
          <w:szCs w:val="32"/>
        </w:rPr>
        <w:t xml:space="preserve">Make sure your answers do not </w:t>
      </w:r>
      <w:r w:rsidR="0068413A">
        <w:rPr>
          <w:szCs w:val="32"/>
        </w:rPr>
        <w:t xml:space="preserve">give </w:t>
      </w:r>
      <w:r w:rsidR="00AE0CB3">
        <w:rPr>
          <w:szCs w:val="32"/>
        </w:rPr>
        <w:t>perso</w:t>
      </w:r>
      <w:r w:rsidR="0074546C">
        <w:rPr>
          <w:szCs w:val="32"/>
        </w:rPr>
        <w:t xml:space="preserve">nal information like </w:t>
      </w:r>
      <w:proofErr w:type="gramStart"/>
      <w:r w:rsidR="0074546C">
        <w:rPr>
          <w:szCs w:val="32"/>
        </w:rPr>
        <w:t>your</w:t>
      </w:r>
      <w:proofErr w:type="gramEnd"/>
      <w:r w:rsidR="0074546C">
        <w:rPr>
          <w:szCs w:val="32"/>
        </w:rPr>
        <w:t>:</w:t>
      </w:r>
    </w:p>
    <w:p w14:paraId="74B26184" w14:textId="1A17E6ED" w:rsidR="0074546C" w:rsidRDefault="0074546C" w:rsidP="00AE0CB3">
      <w:pPr>
        <w:rPr>
          <w:szCs w:val="32"/>
        </w:rPr>
      </w:pPr>
    </w:p>
    <w:p w14:paraId="19DE49CF" w14:textId="6B159CA1" w:rsidR="0074546C" w:rsidRDefault="00477D2A" w:rsidP="0074546C">
      <w:pPr>
        <w:pStyle w:val="ListParagraph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726AE7F" wp14:editId="465BBAE9">
                <wp:simplePos x="0" y="0"/>
                <wp:positionH relativeFrom="column">
                  <wp:posOffset>238125</wp:posOffset>
                </wp:positionH>
                <wp:positionV relativeFrom="paragraph">
                  <wp:posOffset>196215</wp:posOffset>
                </wp:positionV>
                <wp:extent cx="1257300" cy="1003300"/>
                <wp:effectExtent l="0" t="0" r="0" b="635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003300"/>
                          <a:chOff x="0" y="0"/>
                          <a:chExt cx="1257300" cy="10033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red door on a brick build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Multiply 50"/>
                        <wps:cNvSpPr/>
                        <wps:spPr>
                          <a:xfrm>
                            <a:off x="790575" y="409575"/>
                            <a:ext cx="466725" cy="447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4268BC" id="Group 55" o:spid="_x0000_s1026" style="position:absolute;margin-left:18.75pt;margin-top:15.45pt;width:99pt;height:79pt;z-index:251770880" coordsize="12573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">
                <v:shape id="Picture 26" o:spid="_x0000_s1027" type="#_x0000_t75" alt="A red door on a brick building&#10;&#10;Description automatically generated with medium confidence" style="position:absolute;width:10033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hl3DAAAA2wAAAA8AAABkcnMvZG93bnJldi54bWxEj91qwkAUhO8LfYflFLwpZqMXUmJWCdKC&#10;N4IxPsAhe0yC2bMhu/nRp3cLhV4OM/MNk+5n04qRetdYVrCKYhDEpdUNVwquxc/yC4TzyBpby6Tg&#10;QQ72u/e3FBNtJ85pvPhKBAi7BBXU3neJlK6syaCLbEccvJvtDfog+0rqHqcAN61cx/FGGmw4LNTY&#10;0aGm8n4ZjAKXn8fvQhe+GfLn7dNkp0HnWqnFx5xtQXia/X/4r33UCtYb+P0SfoD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iGXcMAAADbAAAADwAAAAAAAAAAAAAAAACf&#10;AgAAZHJzL2Rvd25yZXYueG1sUEsFBgAAAAAEAAQA9wAAAI8DAAAAAA==&#10;">
                  <v:imagedata r:id="rId48" o:title="A red door on a brick building&#10;&#10;Description automatically generated with medium confidence"/>
                  <v:path arrowok="t"/>
                </v:shape>
                <v:shape id="Multiply 50" o:spid="_x0000_s1028" style="position:absolute;left:7905;top:4095;width:4668;height:4477;visibility:visible;mso-wrap-style:square;v-text-anchor:middle" coordsize="4667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uQcEA&#10;AADbAAAADwAAAGRycy9kb3ducmV2LnhtbERPy0oDMRTdC/5DuEI3YjMVlDI2LSoUS6HYh+D2ktxm&#10;piY30yRtx79vFoLLw3lPZr134kwxtYEVjIYVCGIdTMtWwddu/jAGkTKyQReYFPxSgtn09maCtQkX&#10;3tB5m60oIZxqVNDk3NVSJt2QxzQMHXHh9iF6zAVGK03ESwn3Tj5W1bP02HJpaLCj94b0z/bkFfTH&#10;pbUfbqfjmzt+Hr5X+n7NWqnBXf/6AiJTn//Ff+6FUfBU1pcv5Q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LkHBAAAA2wAAAA8AAAAAAAAAAAAAAAAAmAIAAGRycy9kb3du&#10;cmV2LnhtbFBLBQYAAAAABAAEAPUAAACGAwAAAAA=&#10;" path="m75652,145514l148539,69526r84824,81362l318186,69526r72887,75988l309417,223838r81656,78323l318186,378149,233363,296787r-84824,81362l75652,302161r81656,-78323l75652,145514xe" fillcolor="red" stroked="f" strokeweight="1pt">
                  <v:stroke joinstyle="miter"/>
  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  </v:shape>
              </v:group>
            </w:pict>
          </mc:Fallback>
        </mc:AlternateContent>
      </w:r>
      <w:r w:rsidR="0074546C" w:rsidRPr="0074546C">
        <w:t>name</w:t>
      </w:r>
    </w:p>
    <w:p w14:paraId="702FBCCD" w14:textId="00A30CD1" w:rsidR="0074546C" w:rsidRDefault="0074546C" w:rsidP="0074546C">
      <w:pPr>
        <w:rPr>
          <w:szCs w:val="32"/>
        </w:rPr>
      </w:pPr>
    </w:p>
    <w:p w14:paraId="6ECE6DAD" w14:textId="2202C008" w:rsidR="0074546C" w:rsidRDefault="0074546C" w:rsidP="0074546C">
      <w:pPr>
        <w:pStyle w:val="ListParagraph"/>
      </w:pPr>
      <w:r>
        <w:t>street address</w:t>
      </w:r>
    </w:p>
    <w:p w14:paraId="5BD534FD" w14:textId="01CD3080" w:rsidR="0074546C" w:rsidRDefault="004A293C" w:rsidP="0074546C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9C22C73" wp14:editId="6816913A">
                <wp:simplePos x="0" y="0"/>
                <wp:positionH relativeFrom="column">
                  <wp:posOffset>221615</wp:posOffset>
                </wp:positionH>
                <wp:positionV relativeFrom="paragraph">
                  <wp:posOffset>297180</wp:posOffset>
                </wp:positionV>
                <wp:extent cx="1190625" cy="823595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823595"/>
                          <a:chOff x="0" y="0"/>
                          <a:chExt cx="1190625" cy="82359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Multiply 48"/>
                        <wps:cNvSpPr/>
                        <wps:spPr>
                          <a:xfrm>
                            <a:off x="723900" y="266700"/>
                            <a:ext cx="466725" cy="44767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7AC1E" id="Group 61" o:spid="_x0000_s1026" style="position:absolute;margin-left:17.45pt;margin-top:23.4pt;width:93.75pt;height:64.85pt;z-index:251767808" coordsize="11906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">
                <v:shape id="Picture 36" o:spid="_x0000_s1027" type="#_x0000_t75" alt="Calendar&#10;&#10;Description automatically generated with medium confidence" style="position:absolute;width:11645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t7qrEAAAA2wAAAA8AAABkcnMvZG93bnJldi54bWxEj91qwkAUhO8F32E5gne6sdIgqasEiyBS&#10;BH9Ke3nMHpNo9mzIrpq+vVsQvBxm5htmOm9NJW7UuNKygtEwAkGcWV1yruCwXw4mIJxH1lhZJgV/&#10;5GA+63ammGh75y3ddj4XAcIuQQWF93UipcsKMuiGtiYO3sk2Bn2QTS51g/cAN5V8i6JYGiw5LBRY&#10;06Kg7LK7GgWT943/+l5/pvFxc07XGdnf8Y9Vqt9r0w8Qnlr/Cj/bK61gHMP/l/A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t7qrEAAAA2wAAAA8AAAAAAAAAAAAAAAAA&#10;nwIAAGRycy9kb3ducmV2LnhtbFBLBQYAAAAABAAEAPcAAACQAwAAAAA=&#10;">
                  <v:imagedata r:id="rId50" o:title="Calendar&#10;&#10;Description automatically generated with medium confidence"/>
                  <v:path arrowok="t"/>
                </v:shape>
                <v:shape id="Multiply 48" o:spid="_x0000_s1028" style="position:absolute;left:7239;top:2667;width:4667;height:4476;visibility:visible;mso-wrap-style:square;v-text-anchor:middle" coordsize="466725,447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0msEA&#10;AADbAAAADwAAAGRycy9kb3ducmV2LnhtbERPy0oDMRTdC/5DuEI3YjMVkTI2LSoUS6HYh+D2ktxm&#10;piY30yRtx79vFoLLw3lPZr134kwxtYEVjIYVCGIdTMtWwddu/jAGkTKyQReYFPxSgtn09maCtQkX&#10;3tB5m60oIZxqVNDk3NVSJt2QxzQMHXHh9iF6zAVGK03ESwn3Tj5W1bP02HJpaLCj94b0z/bkFfTH&#10;pbUfbqfjmzt+Hr5X+n7NWqnBXf/6AiJTn//Ff+6FUfBUxpYv5Q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tJrBAAAA2wAAAA8AAAAAAAAAAAAAAAAAmAIAAGRycy9kb3du&#10;cmV2LnhtbFBLBQYAAAAABAAEAPUAAACGAwAAAAA=&#10;" path="m75652,145514l148539,69526r84824,81362l318186,69526r72887,75988l309417,223838r81656,78323l318186,378149,233363,296787r-84824,81362l75652,302161r81656,-78323l75652,145514xe" fillcolor="red" stroked="f" strokeweight="1pt">
                  <v:stroke joinstyle="miter"/>
  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  </v:shape>
              </v:group>
            </w:pict>
          </mc:Fallback>
        </mc:AlternateContent>
      </w:r>
    </w:p>
    <w:p w14:paraId="42D761F1" w14:textId="03CD9B58" w:rsidR="0074546C" w:rsidRDefault="0074546C" w:rsidP="0074546C">
      <w:pPr>
        <w:pStyle w:val="ListParagraph"/>
      </w:pPr>
      <w:proofErr w:type="gramStart"/>
      <w:r>
        <w:t>payments</w:t>
      </w:r>
      <w:proofErr w:type="gramEnd"/>
      <w:r>
        <w:t xml:space="preserve"> you get.</w:t>
      </w:r>
    </w:p>
    <w:p w14:paraId="77438142" w14:textId="77777777" w:rsidR="00477D2A" w:rsidRDefault="00477D2A" w:rsidP="0074546C"/>
    <w:p w14:paraId="73C2ABE5" w14:textId="77777777" w:rsidR="00477D2A" w:rsidRDefault="00477D2A" w:rsidP="0074546C"/>
    <w:p w14:paraId="4F112098" w14:textId="51655473" w:rsidR="00477D2A" w:rsidRDefault="00477D2A" w:rsidP="008D5071">
      <w:pPr>
        <w:rPr>
          <w:rFonts w:cs="Arial"/>
          <w:szCs w:val="32"/>
          <w:lang w:eastAsia="en-NZ"/>
        </w:rPr>
      </w:pPr>
      <w:bookmarkStart w:id="2" w:name="_Hlk53559738"/>
    </w:p>
    <w:p w14:paraId="50A909B9" w14:textId="77777777" w:rsidR="00477D2A" w:rsidRDefault="00477D2A">
      <w:pPr>
        <w:spacing w:line="240" w:lineRule="auto"/>
        <w:ind w:left="0"/>
        <w:rPr>
          <w:rFonts w:cs="Arial"/>
          <w:szCs w:val="32"/>
          <w:lang w:eastAsia="en-NZ"/>
        </w:rPr>
      </w:pPr>
      <w:r>
        <w:rPr>
          <w:rFonts w:cs="Arial"/>
          <w:szCs w:val="32"/>
          <w:lang w:eastAsia="en-NZ"/>
        </w:rPr>
        <w:br w:type="page"/>
      </w:r>
    </w:p>
    <w:p w14:paraId="74A1C839" w14:textId="6C68914E" w:rsidR="000661C4" w:rsidRPr="005D657E" w:rsidRDefault="00402885" w:rsidP="000661C4">
      <w:pPr>
        <w:spacing w:after="120"/>
        <w:ind w:left="3544"/>
        <w:rPr>
          <w:rFonts w:cs="Arial"/>
          <w:szCs w:val="32"/>
          <w:lang w:eastAsia="en-NZ"/>
        </w:rPr>
      </w:pPr>
      <w:r w:rsidRPr="00533C19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94419C" wp14:editId="64702C02">
                <wp:simplePos x="0" y="0"/>
                <wp:positionH relativeFrom="margin">
                  <wp:posOffset>-142875</wp:posOffset>
                </wp:positionH>
                <wp:positionV relativeFrom="paragraph">
                  <wp:posOffset>-130175</wp:posOffset>
                </wp:positionV>
                <wp:extent cx="6234430" cy="89820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00AE8DF" id="Rectangle: Rounded Corners 24" o:spid="_x0000_s1026" style="position:absolute;margin-left:-11.25pt;margin-top:-10.25pt;width:490.9pt;height:7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" filled="f" strokecolor="black [3213]">
                <w10:wrap anchorx="margin"/>
              </v:rect>
            </w:pict>
          </mc:Fallback>
        </mc:AlternateContent>
      </w:r>
      <w:r w:rsidR="00F20130">
        <w:rPr>
          <w:rFonts w:eastAsia="Times New Roman" w:cs="Arial"/>
          <w:b/>
          <w:noProof/>
          <w:sz w:val="24"/>
          <w:lang w:val="en-NZ" w:eastAsia="en-NZ"/>
        </w:rPr>
        <w:drawing>
          <wp:anchor distT="0" distB="0" distL="114300" distR="114300" simplePos="0" relativeHeight="251700224" behindDoc="1" locked="0" layoutInCell="1" allowOverlap="1" wp14:anchorId="34E4D6A2" wp14:editId="75742A1C">
            <wp:simplePos x="0" y="0"/>
            <wp:positionH relativeFrom="column">
              <wp:posOffset>44450</wp:posOffset>
            </wp:positionH>
            <wp:positionV relativeFrom="paragraph">
              <wp:posOffset>31750</wp:posOffset>
            </wp:positionV>
            <wp:extent cx="1763436" cy="520474"/>
            <wp:effectExtent l="0" t="0" r="0" b="0"/>
            <wp:wrapNone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36" cy="52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C4" w:rsidRPr="005D657E">
        <w:rPr>
          <w:rFonts w:cs="Arial"/>
          <w:szCs w:val="32"/>
          <w:lang w:eastAsia="en-NZ"/>
        </w:rPr>
        <w:t xml:space="preserve">This information has been </w:t>
      </w:r>
      <w:r w:rsidR="000661C4">
        <w:rPr>
          <w:rFonts w:cs="Arial"/>
          <w:szCs w:val="32"/>
          <w:lang w:eastAsia="en-NZ"/>
        </w:rPr>
        <w:t xml:space="preserve">written by </w:t>
      </w:r>
      <w:r w:rsidR="003C4EF6">
        <w:rPr>
          <w:rFonts w:cs="Arial"/>
          <w:szCs w:val="32"/>
          <w:lang w:eastAsia="en-NZ"/>
        </w:rPr>
        <w:t xml:space="preserve">the </w:t>
      </w:r>
      <w:r w:rsidR="00F20130">
        <w:rPr>
          <w:rFonts w:cs="Arial"/>
          <w:szCs w:val="32"/>
          <w:lang w:eastAsia="en-NZ"/>
        </w:rPr>
        <w:t>Ministry of Social Development</w:t>
      </w:r>
      <w:r w:rsidR="000661C4" w:rsidRPr="005D657E">
        <w:rPr>
          <w:rFonts w:cs="Arial"/>
          <w:szCs w:val="32"/>
          <w:lang w:eastAsia="en-NZ"/>
        </w:rPr>
        <w:t>.</w:t>
      </w:r>
    </w:p>
    <w:p w14:paraId="7D8B383A" w14:textId="77777777" w:rsidR="000661C4" w:rsidRPr="000661C4" w:rsidRDefault="000661C4" w:rsidP="000661C4">
      <w:pPr>
        <w:spacing w:after="120"/>
        <w:ind w:left="3544"/>
        <w:rPr>
          <w:rFonts w:cs="Arial"/>
          <w:sz w:val="24"/>
          <w:szCs w:val="32"/>
          <w:lang w:eastAsia="en-NZ"/>
        </w:rPr>
      </w:pPr>
      <w:r w:rsidRPr="000661C4">
        <w:rPr>
          <w:rFonts w:asciiTheme="minorHAnsi" w:hAnsiTheme="minorHAnsi"/>
          <w:noProof/>
          <w:sz w:val="6"/>
          <w:lang w:val="en-NZ" w:eastAsia="en-NZ"/>
        </w:rPr>
        <w:drawing>
          <wp:anchor distT="0" distB="0" distL="114300" distR="114300" simplePos="0" relativeHeight="251676672" behindDoc="0" locked="0" layoutInCell="1" allowOverlap="1" wp14:anchorId="21A60CA8" wp14:editId="29B265E4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8FD48" w14:textId="77777777" w:rsidR="000661C4" w:rsidRPr="005D657E" w:rsidRDefault="000661C4" w:rsidP="000661C4">
      <w:pPr>
        <w:spacing w:after="120"/>
        <w:ind w:left="3544"/>
        <w:rPr>
          <w:rFonts w:cs="Arial"/>
          <w:szCs w:val="32"/>
          <w:lang w:eastAsia="en-NZ"/>
        </w:rPr>
      </w:pPr>
      <w:r w:rsidRPr="005D657E">
        <w:rPr>
          <w:rFonts w:cs="Arial"/>
          <w:szCs w:val="32"/>
          <w:lang w:eastAsia="en-NZ"/>
        </w:rPr>
        <w:t>It has been translated into Easy Read by the Make It Easy service of People First New Zealand Inc. Ngā Tāngata Tuatahi.</w:t>
      </w:r>
    </w:p>
    <w:p w14:paraId="4B19A8DE" w14:textId="77777777" w:rsidR="000661C4" w:rsidRPr="000661C4" w:rsidRDefault="000661C4" w:rsidP="000661C4">
      <w:pPr>
        <w:spacing w:after="120"/>
        <w:ind w:left="3600"/>
        <w:rPr>
          <w:rFonts w:cs="Arial"/>
          <w:sz w:val="24"/>
          <w:szCs w:val="32"/>
          <w:lang w:eastAsia="en-NZ"/>
        </w:rPr>
      </w:pPr>
    </w:p>
    <w:p w14:paraId="32703433" w14:textId="77777777" w:rsidR="000661C4" w:rsidRPr="005D657E" w:rsidRDefault="000661C4" w:rsidP="000661C4">
      <w:pPr>
        <w:spacing w:after="120"/>
        <w:ind w:left="3600"/>
        <w:rPr>
          <w:rFonts w:cs="Arial"/>
          <w:szCs w:val="32"/>
          <w:lang w:eastAsia="en-NZ"/>
        </w:rPr>
      </w:pPr>
      <w:r w:rsidRPr="005D657E">
        <w:rPr>
          <w:rFonts w:asciiTheme="minorHAnsi" w:hAnsiTheme="minorHAnsi"/>
          <w:noProof/>
          <w:sz w:val="4"/>
          <w:lang w:val="en-NZ" w:eastAsia="en-NZ"/>
        </w:rPr>
        <w:drawing>
          <wp:anchor distT="0" distB="0" distL="114300" distR="114300" simplePos="0" relativeHeight="251672576" behindDoc="1" locked="0" layoutInCell="1" allowOverlap="1" wp14:anchorId="0EB70962" wp14:editId="3BFB92AD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57E">
        <w:rPr>
          <w:rFonts w:cs="Arial"/>
          <w:szCs w:val="32"/>
          <w:lang w:eastAsia="en-NZ"/>
        </w:rPr>
        <w:t xml:space="preserve">The ideas in this document are not the ideas of People First New Zealand </w:t>
      </w:r>
      <w:r>
        <w:rPr>
          <w:rFonts w:cs="Arial"/>
          <w:szCs w:val="32"/>
          <w:lang w:eastAsia="en-NZ"/>
        </w:rPr>
        <w:t xml:space="preserve">Inc. </w:t>
      </w:r>
      <w:r w:rsidRPr="005D657E">
        <w:rPr>
          <w:rFonts w:cs="Arial"/>
          <w:szCs w:val="32"/>
          <w:lang w:eastAsia="en-NZ"/>
        </w:rPr>
        <w:t>Ngā Tāngata Tuatahi.</w:t>
      </w:r>
    </w:p>
    <w:p w14:paraId="158F636B" w14:textId="77777777" w:rsidR="000661C4" w:rsidRPr="000661C4" w:rsidRDefault="000661C4" w:rsidP="000661C4">
      <w:pPr>
        <w:spacing w:after="120"/>
        <w:ind w:left="3600"/>
        <w:rPr>
          <w:rFonts w:cs="Arial"/>
          <w:sz w:val="24"/>
          <w:szCs w:val="32"/>
          <w:lang w:eastAsia="en-NZ"/>
        </w:rPr>
      </w:pPr>
      <w:r w:rsidRPr="000661C4">
        <w:rPr>
          <w:rFonts w:asciiTheme="minorHAnsi" w:hAnsiTheme="minorHAnsi"/>
          <w:noProof/>
          <w:sz w:val="6"/>
          <w:lang w:val="en-NZ" w:eastAsia="en-NZ"/>
        </w:rPr>
        <w:drawing>
          <wp:anchor distT="0" distB="0" distL="114300" distR="114300" simplePos="0" relativeHeight="251673600" behindDoc="1" locked="0" layoutInCell="1" allowOverlap="1" wp14:anchorId="6BA55236" wp14:editId="3D36CF30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5C003" w14:textId="77777777" w:rsidR="000661C4" w:rsidRPr="005D657E" w:rsidRDefault="000661C4" w:rsidP="000661C4">
      <w:pPr>
        <w:spacing w:after="120"/>
        <w:ind w:left="3600"/>
        <w:rPr>
          <w:rFonts w:cs="Arial"/>
          <w:szCs w:val="32"/>
          <w:lang w:eastAsia="en-NZ"/>
        </w:rPr>
      </w:pPr>
      <w:r w:rsidRPr="005D657E">
        <w:rPr>
          <w:rFonts w:cs="Arial"/>
          <w:szCs w:val="32"/>
          <w:lang w:eastAsia="en-NZ"/>
        </w:rPr>
        <w:t>Make It Easy uses images from:</w:t>
      </w:r>
    </w:p>
    <w:p w14:paraId="6103F925" w14:textId="77777777" w:rsidR="000661C4" w:rsidRPr="005D657E" w:rsidRDefault="000661C4" w:rsidP="000661C4">
      <w:pPr>
        <w:spacing w:after="120"/>
        <w:ind w:left="3600"/>
        <w:rPr>
          <w:rFonts w:cs="Arial"/>
          <w:sz w:val="10"/>
          <w:szCs w:val="32"/>
          <w:lang w:eastAsia="en-NZ"/>
        </w:rPr>
      </w:pPr>
    </w:p>
    <w:p w14:paraId="7079FA46" w14:textId="77777777" w:rsidR="000661C4" w:rsidRPr="005D657E" w:rsidRDefault="000661C4" w:rsidP="004A293C">
      <w:pPr>
        <w:pStyle w:val="ListParagraph"/>
        <w:numPr>
          <w:ilvl w:val="0"/>
          <w:numId w:val="1"/>
        </w:numPr>
        <w:spacing w:after="120"/>
        <w:ind w:left="4111" w:hanging="511"/>
        <w:rPr>
          <w:rFonts w:cs="Arial"/>
          <w:szCs w:val="32"/>
          <w:lang w:eastAsia="en-NZ"/>
        </w:rPr>
      </w:pPr>
      <w:r w:rsidRPr="005D657E">
        <w:rPr>
          <w:rFonts w:cs="Arial"/>
          <w:szCs w:val="32"/>
          <w:lang w:eastAsia="en-NZ"/>
        </w:rPr>
        <w:t>Changepeople.org</w:t>
      </w:r>
    </w:p>
    <w:p w14:paraId="1283369C" w14:textId="77777777" w:rsidR="000661C4" w:rsidRPr="00F52B7A" w:rsidRDefault="009B248E" w:rsidP="004A293C">
      <w:pPr>
        <w:spacing w:after="120"/>
        <w:ind w:left="4111" w:hanging="511"/>
        <w:rPr>
          <w:rFonts w:cs="Arial"/>
          <w:sz w:val="2"/>
          <w:szCs w:val="32"/>
          <w:lang w:eastAsia="en-NZ"/>
        </w:rPr>
      </w:pPr>
      <w:r w:rsidRPr="00FE67D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83840" behindDoc="0" locked="0" layoutInCell="1" allowOverlap="1" wp14:anchorId="50276E9C" wp14:editId="7AB74431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2B6CB" w14:textId="77777777" w:rsidR="000661C4" w:rsidRPr="005D657E" w:rsidRDefault="000661C4" w:rsidP="004A293C">
      <w:pPr>
        <w:pStyle w:val="ListParagraph"/>
        <w:numPr>
          <w:ilvl w:val="0"/>
          <w:numId w:val="1"/>
        </w:numPr>
        <w:spacing w:after="120"/>
        <w:ind w:left="4111" w:hanging="511"/>
        <w:rPr>
          <w:rFonts w:cs="Arial"/>
          <w:szCs w:val="32"/>
          <w:lang w:eastAsia="en-NZ"/>
        </w:rPr>
      </w:pPr>
      <w:r w:rsidRPr="005D657E">
        <w:rPr>
          <w:rFonts w:cs="Arial"/>
          <w:szCs w:val="32"/>
          <w:lang w:eastAsia="en-NZ"/>
        </w:rPr>
        <w:t>Photosymbols.com</w:t>
      </w:r>
    </w:p>
    <w:p w14:paraId="04BB6576" w14:textId="77777777" w:rsidR="000661C4" w:rsidRPr="00F52B7A" w:rsidRDefault="000661C4" w:rsidP="004A293C">
      <w:pPr>
        <w:spacing w:after="120"/>
        <w:ind w:left="4111" w:hanging="511"/>
        <w:rPr>
          <w:rFonts w:cs="Arial"/>
          <w:sz w:val="2"/>
          <w:szCs w:val="32"/>
          <w:lang w:eastAsia="en-NZ"/>
        </w:rPr>
      </w:pPr>
      <w:r w:rsidRPr="005D657E"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675648" behindDoc="1" locked="0" layoutInCell="1" allowOverlap="1" wp14:anchorId="754D408B" wp14:editId="63C0113F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01FEF" w14:textId="77777777" w:rsidR="000661C4" w:rsidRDefault="000661C4" w:rsidP="004A293C">
      <w:pPr>
        <w:pStyle w:val="ListParagraph"/>
        <w:numPr>
          <w:ilvl w:val="0"/>
          <w:numId w:val="1"/>
        </w:numPr>
        <w:spacing w:after="120"/>
        <w:ind w:left="4111" w:hanging="511"/>
        <w:rPr>
          <w:rFonts w:cs="Arial"/>
          <w:szCs w:val="32"/>
          <w:lang w:eastAsia="en-NZ"/>
        </w:rPr>
      </w:pPr>
      <w:r w:rsidRPr="005D657E">
        <w:rPr>
          <w:rFonts w:cs="Arial"/>
          <w:szCs w:val="32"/>
          <w:lang w:eastAsia="en-NZ"/>
        </w:rPr>
        <w:t>Sam Corliss</w:t>
      </w:r>
    </w:p>
    <w:p w14:paraId="6545D2E9" w14:textId="77777777" w:rsidR="000661C4" w:rsidRPr="004A293C" w:rsidRDefault="000661C4" w:rsidP="004A293C">
      <w:pPr>
        <w:pStyle w:val="ListParagraph"/>
        <w:numPr>
          <w:ilvl w:val="0"/>
          <w:numId w:val="0"/>
        </w:numPr>
        <w:ind w:left="4111" w:hanging="511"/>
        <w:rPr>
          <w:rFonts w:cs="Arial"/>
          <w:sz w:val="8"/>
          <w:szCs w:val="32"/>
          <w:lang w:eastAsia="en-NZ"/>
        </w:rPr>
      </w:pPr>
    </w:p>
    <w:p w14:paraId="42B93299" w14:textId="6F4934B3" w:rsidR="000661C4" w:rsidRPr="00F52B7A" w:rsidRDefault="000661C4" w:rsidP="004A293C">
      <w:pPr>
        <w:pStyle w:val="ListParagraph"/>
        <w:numPr>
          <w:ilvl w:val="0"/>
          <w:numId w:val="1"/>
        </w:numPr>
        <w:spacing w:after="120"/>
        <w:ind w:left="4111" w:hanging="511"/>
        <w:rPr>
          <w:rFonts w:cs="Arial"/>
          <w:szCs w:val="32"/>
          <w:lang w:eastAsia="en-NZ"/>
        </w:rPr>
      </w:pPr>
      <w:r w:rsidRPr="00F52B7A">
        <w:rPr>
          <w:rFonts w:cs="Arial"/>
          <w:szCs w:val="32"/>
        </w:rPr>
        <w:t>Huriana</w:t>
      </w:r>
      <w:r w:rsidRPr="00F52B7A">
        <w:rPr>
          <w:rFonts w:cs="Arial"/>
          <w:szCs w:val="32"/>
          <w:shd w:val="clear" w:color="auto" w:fill="FFFFFF"/>
        </w:rPr>
        <w:t> Kopeke-</w:t>
      </w:r>
      <w:proofErr w:type="spellStart"/>
      <w:r w:rsidRPr="00F52B7A">
        <w:rPr>
          <w:rFonts w:cs="Arial"/>
          <w:szCs w:val="32"/>
          <w:shd w:val="clear" w:color="auto" w:fill="FFFFFF"/>
        </w:rPr>
        <w:t>Te</w:t>
      </w:r>
      <w:proofErr w:type="spellEnd"/>
      <w:r w:rsidRPr="00F52B7A">
        <w:rPr>
          <w:rFonts w:cs="Arial"/>
          <w:szCs w:val="32"/>
          <w:shd w:val="clear" w:color="auto" w:fill="FFFFFF"/>
        </w:rPr>
        <w:t xml:space="preserve"> Aho</w:t>
      </w:r>
      <w:r w:rsidR="00CA3CE2">
        <w:rPr>
          <w:rFonts w:cs="Arial"/>
          <w:szCs w:val="32"/>
          <w:shd w:val="clear" w:color="auto" w:fill="FFFFFF"/>
        </w:rPr>
        <w:t>.</w:t>
      </w:r>
    </w:p>
    <w:p w14:paraId="55D6FE62" w14:textId="77777777" w:rsidR="000661C4" w:rsidRPr="000661C4" w:rsidRDefault="000661C4" w:rsidP="000661C4">
      <w:pPr>
        <w:spacing w:after="120"/>
        <w:rPr>
          <w:rFonts w:cs="Arial"/>
          <w:sz w:val="8"/>
          <w:szCs w:val="32"/>
          <w:lang w:eastAsia="en-NZ"/>
        </w:rPr>
      </w:pPr>
    </w:p>
    <w:p w14:paraId="33E9D789" w14:textId="77777777" w:rsidR="003322B9" w:rsidRDefault="000661C4" w:rsidP="000661C4">
      <w:pPr>
        <w:spacing w:after="120"/>
        <w:ind w:left="3402"/>
      </w:pPr>
      <w:r w:rsidRPr="005D657E"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678720" behindDoc="0" locked="0" layoutInCell="1" allowOverlap="1" wp14:anchorId="5C471A91" wp14:editId="5A628B0E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57E"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1126319" wp14:editId="117D8AE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2B51" w14:textId="77777777" w:rsidR="003322B9" w:rsidRDefault="003322B9" w:rsidP="000661C4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126319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7" type="#_x0000_t202" style="position:absolute;left:0;text-align:left;margin-left:19.65pt;margin-top:18.75pt;width:55.6pt;height:83.2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03B32B51" w14:textId="77777777" w:rsidR="003322B9" w:rsidRDefault="003322B9" w:rsidP="000661C4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657E">
        <w:rPr>
          <w:rFonts w:cs="Arial"/>
          <w:szCs w:val="32"/>
        </w:rPr>
        <w:t>All images used in this Easy Read document are subject to copyright rules and cannot be used without permission.</w:t>
      </w:r>
      <w:bookmarkEnd w:id="2"/>
    </w:p>
    <w:sectPr w:rsidR="003322B9" w:rsidSect="00261BF8">
      <w:footerReference w:type="even" r:id="rId58"/>
      <w:footerReference w:type="default" r:id="rId5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52B0E" w16cex:dateUtc="2022-05-10T06:18:00Z"/>
  <w16cex:commentExtensible w16cex:durableId="2625291C" w16cex:dateUtc="2022-05-10T06:10:00Z"/>
  <w16cex:commentExtensible w16cex:durableId="2625294B" w16cex:dateUtc="2022-05-10T06:11:00Z"/>
  <w16cex:commentExtensible w16cex:durableId="26252B66" w16cex:dateUtc="2022-05-10T06:20:00Z"/>
  <w16cex:commentExtensible w16cex:durableId="26252A05" w16cex:dateUtc="2022-05-10T06:14:00Z"/>
  <w16cex:commentExtensible w16cex:durableId="26252A5D" w16cex:dateUtc="2022-05-10T06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C89427" w16cid:durableId="26252B0E"/>
  <w16cid:commentId w16cid:paraId="40FC12A7" w16cid:durableId="2625291C"/>
  <w16cid:commentId w16cid:paraId="5B4530F8" w16cid:durableId="2625294B"/>
  <w16cid:commentId w16cid:paraId="7BB115E2" w16cid:durableId="26252B66"/>
  <w16cid:commentId w16cid:paraId="1839ABED" w16cid:durableId="26252A05"/>
  <w16cid:commentId w16cid:paraId="7265105B" w16cid:durableId="26252A5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135DF" w14:textId="77777777" w:rsidR="005C2F01" w:rsidRDefault="005C2F01">
      <w:pPr>
        <w:spacing w:line="240" w:lineRule="auto"/>
      </w:pPr>
      <w:r>
        <w:separator/>
      </w:r>
    </w:p>
  </w:endnote>
  <w:endnote w:type="continuationSeparator" w:id="0">
    <w:p w14:paraId="7F0C9B00" w14:textId="77777777" w:rsidR="005C2F01" w:rsidRDefault="005C2F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BAE1951" w14:textId="77777777" w:rsidR="003322B9" w:rsidRDefault="003322B9" w:rsidP="003322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0E1D0F" w14:textId="77777777" w:rsidR="003322B9" w:rsidRDefault="003322B9" w:rsidP="003322B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9B78865" w14:textId="77777777" w:rsidR="003322B9" w:rsidRPr="00AA03EC" w:rsidRDefault="003322B9" w:rsidP="003322B9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852AB7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0F83E05" w14:textId="77777777" w:rsidR="003322B9" w:rsidRDefault="003322B9" w:rsidP="003322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E1B6A" w14:textId="77777777" w:rsidR="005C2F01" w:rsidRDefault="005C2F01">
      <w:pPr>
        <w:spacing w:line="240" w:lineRule="auto"/>
      </w:pPr>
      <w:r>
        <w:separator/>
      </w:r>
    </w:p>
  </w:footnote>
  <w:footnote w:type="continuationSeparator" w:id="0">
    <w:p w14:paraId="632BC0EC" w14:textId="77777777" w:rsidR="005C2F01" w:rsidRDefault="005C2F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164B4"/>
    <w:multiLevelType w:val="hybridMultilevel"/>
    <w:tmpl w:val="110651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1660061B"/>
    <w:multiLevelType w:val="hybridMultilevel"/>
    <w:tmpl w:val="C7AC93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7793A"/>
    <w:multiLevelType w:val="hybridMultilevel"/>
    <w:tmpl w:val="F43430E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4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3FB83B56"/>
    <w:multiLevelType w:val="hybridMultilevel"/>
    <w:tmpl w:val="0270FE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44E30D14"/>
    <w:multiLevelType w:val="hybridMultilevel"/>
    <w:tmpl w:val="B80090E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7">
    <w:nsid w:val="48D37A3C"/>
    <w:multiLevelType w:val="hybridMultilevel"/>
    <w:tmpl w:val="3F7496B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A74438"/>
    <w:multiLevelType w:val="hybridMultilevel"/>
    <w:tmpl w:val="7E480A88"/>
    <w:lvl w:ilvl="0" w:tplc="14090001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0691F"/>
    <w:multiLevelType w:val="hybridMultilevel"/>
    <w:tmpl w:val="D6B21C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A4365D"/>
    <w:multiLevelType w:val="hybridMultilevel"/>
    <w:tmpl w:val="7B060C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F299F"/>
    <w:multiLevelType w:val="hybridMultilevel"/>
    <w:tmpl w:val="B950B3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6F9A3759"/>
    <w:multiLevelType w:val="hybridMultilevel"/>
    <w:tmpl w:val="2CE473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060BE"/>
    <w:multiLevelType w:val="hybridMultilevel"/>
    <w:tmpl w:val="548CE75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7DE04F82"/>
    <w:multiLevelType w:val="hybridMultilevel"/>
    <w:tmpl w:val="650A853E"/>
    <w:lvl w:ilvl="0" w:tplc="1409000F">
      <w:start w:val="1"/>
      <w:numFmt w:val="decimal"/>
      <w:lvlText w:val="%1."/>
      <w:lvlJc w:val="left"/>
      <w:pPr>
        <w:ind w:left="4253" w:hanging="56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7"/>
  </w:num>
  <w:num w:numId="5">
    <w:abstractNumId w:val="10"/>
  </w:num>
  <w:num w:numId="6">
    <w:abstractNumId w:val="13"/>
  </w:num>
  <w:num w:numId="7">
    <w:abstractNumId w:val="2"/>
  </w:num>
  <w:num w:numId="8">
    <w:abstractNumId w:val="9"/>
  </w:num>
  <w:num w:numId="9">
    <w:abstractNumId w:val="1"/>
  </w:num>
  <w:num w:numId="10">
    <w:abstractNumId w:val="14"/>
  </w:num>
  <w:num w:numId="11">
    <w:abstractNumId w:val="8"/>
  </w:num>
  <w:num w:numId="12">
    <w:abstractNumId w:val="3"/>
  </w:num>
  <w:num w:numId="13">
    <w:abstractNumId w:val="11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97"/>
    <w:rsid w:val="000227B4"/>
    <w:rsid w:val="0003092A"/>
    <w:rsid w:val="0004557B"/>
    <w:rsid w:val="000661C4"/>
    <w:rsid w:val="000953EF"/>
    <w:rsid w:val="00132CC4"/>
    <w:rsid w:val="00157D6C"/>
    <w:rsid w:val="001754F4"/>
    <w:rsid w:val="0019597B"/>
    <w:rsid w:val="001B4DD5"/>
    <w:rsid w:val="001D223E"/>
    <w:rsid w:val="001E3429"/>
    <w:rsid w:val="00226F54"/>
    <w:rsid w:val="00255A71"/>
    <w:rsid w:val="00261BF8"/>
    <w:rsid w:val="00290997"/>
    <w:rsid w:val="002E6811"/>
    <w:rsid w:val="003322B9"/>
    <w:rsid w:val="00370C2B"/>
    <w:rsid w:val="0038435A"/>
    <w:rsid w:val="003C4EF6"/>
    <w:rsid w:val="003C548F"/>
    <w:rsid w:val="00402885"/>
    <w:rsid w:val="00477D2A"/>
    <w:rsid w:val="004A293C"/>
    <w:rsid w:val="004F56C0"/>
    <w:rsid w:val="004F6FEF"/>
    <w:rsid w:val="00503AD5"/>
    <w:rsid w:val="005B466A"/>
    <w:rsid w:val="005C2F01"/>
    <w:rsid w:val="005F0B42"/>
    <w:rsid w:val="006149F5"/>
    <w:rsid w:val="0068413A"/>
    <w:rsid w:val="0069239B"/>
    <w:rsid w:val="006C5C26"/>
    <w:rsid w:val="006E050D"/>
    <w:rsid w:val="0074546C"/>
    <w:rsid w:val="007560CC"/>
    <w:rsid w:val="00764A86"/>
    <w:rsid w:val="007829EC"/>
    <w:rsid w:val="00783F30"/>
    <w:rsid w:val="007B42EA"/>
    <w:rsid w:val="007D23B7"/>
    <w:rsid w:val="008016BF"/>
    <w:rsid w:val="00824C1F"/>
    <w:rsid w:val="00827376"/>
    <w:rsid w:val="00852AB7"/>
    <w:rsid w:val="00870CA1"/>
    <w:rsid w:val="008848CB"/>
    <w:rsid w:val="008A4364"/>
    <w:rsid w:val="008B7EE0"/>
    <w:rsid w:val="008D437D"/>
    <w:rsid w:val="008D5071"/>
    <w:rsid w:val="008F133F"/>
    <w:rsid w:val="009411B0"/>
    <w:rsid w:val="00951C3F"/>
    <w:rsid w:val="009B248E"/>
    <w:rsid w:val="009C4D4D"/>
    <w:rsid w:val="00A12915"/>
    <w:rsid w:val="00A22939"/>
    <w:rsid w:val="00A236A8"/>
    <w:rsid w:val="00AD3762"/>
    <w:rsid w:val="00AE0CB3"/>
    <w:rsid w:val="00AF596B"/>
    <w:rsid w:val="00B81A2E"/>
    <w:rsid w:val="00BC7E04"/>
    <w:rsid w:val="00BD428A"/>
    <w:rsid w:val="00BF604C"/>
    <w:rsid w:val="00C330D5"/>
    <w:rsid w:val="00C526C3"/>
    <w:rsid w:val="00C656FF"/>
    <w:rsid w:val="00CA3CE2"/>
    <w:rsid w:val="00CF0223"/>
    <w:rsid w:val="00D535EA"/>
    <w:rsid w:val="00D652D9"/>
    <w:rsid w:val="00D706F7"/>
    <w:rsid w:val="00DE6DD3"/>
    <w:rsid w:val="00DE739E"/>
    <w:rsid w:val="00DF2E18"/>
    <w:rsid w:val="00E17BF8"/>
    <w:rsid w:val="00E2142C"/>
    <w:rsid w:val="00E70E61"/>
    <w:rsid w:val="00EA567F"/>
    <w:rsid w:val="00ED1183"/>
    <w:rsid w:val="00F165B8"/>
    <w:rsid w:val="00F20130"/>
    <w:rsid w:val="00F20BCC"/>
    <w:rsid w:val="00F31AAC"/>
    <w:rsid w:val="00F5742C"/>
    <w:rsid w:val="00F87859"/>
    <w:rsid w:val="00FB4B80"/>
    <w:rsid w:val="00FC2555"/>
    <w:rsid w:val="00FD65C0"/>
    <w:rsid w:val="00FF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56C06"/>
  <w15:chartTrackingRefBased/>
  <w15:docId w15:val="{7A6C41CF-501F-4C41-A3B7-4B3525E2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85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BC7E04"/>
    <w:pPr>
      <w:keepNext/>
      <w:keepLines/>
      <w:widowControl w:val="0"/>
      <w:spacing w:after="200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7E04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5F0B42"/>
    <w:pPr>
      <w:numPr>
        <w:numId w:val="2"/>
      </w:numPr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5F0B42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BF604C"/>
    <w:rPr>
      <w:color w:val="0070C0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596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5A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5A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5A71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A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A71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A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A71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9C4D4D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DE6DD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7.jpeg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9.png"/><Relationship Id="rId55" Type="http://schemas.openxmlformats.org/officeDocument/2006/relationships/image" Target="media/image41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0.jpe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41" Type="http://schemas.openxmlformats.org/officeDocument/2006/relationships/image" Target="media/image29.png"/><Relationship Id="rId54" Type="http://schemas.openxmlformats.org/officeDocument/2006/relationships/image" Target="media/image40.jpeg"/><Relationship Id="rId29" Type="http://schemas.microsoft.com/office/2018/08/relationships/commentsExtensible" Target="commentsExtensible.xml"/><Relationship Id="rId62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39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8" Type="http://schemas.openxmlformats.org/officeDocument/2006/relationships/image" Target="media/image2.jpg"/><Relationship Id="rId51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pTownsend\Downloads\Easy%20R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</Template>
  <TotalTime>1036</TotalTime>
  <Pages>11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 Townsend</dc:creator>
  <cp:keywords/>
  <dc:description/>
  <cp:lastModifiedBy>Microsoft account</cp:lastModifiedBy>
  <cp:revision>9</cp:revision>
  <dcterms:created xsi:type="dcterms:W3CDTF">2022-05-10T06:05:00Z</dcterms:created>
  <dcterms:modified xsi:type="dcterms:W3CDTF">2022-05-11T21:56:00Z</dcterms:modified>
</cp:coreProperties>
</file>