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CA1F8" w14:textId="15C7E949" w:rsidR="00F87859" w:rsidRDefault="0055234F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1" locked="0" layoutInCell="1" allowOverlap="1" wp14:anchorId="2AC57899" wp14:editId="6862F47C">
            <wp:simplePos x="0" y="0"/>
            <wp:positionH relativeFrom="column">
              <wp:posOffset>4534813</wp:posOffset>
            </wp:positionH>
            <wp:positionV relativeFrom="paragraph">
              <wp:posOffset>-91832</wp:posOffset>
            </wp:positionV>
            <wp:extent cx="1317600" cy="1977431"/>
            <wp:effectExtent l="0" t="0" r="3810" b="381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6784" behindDoc="0" locked="0" layoutInCell="1" allowOverlap="1" wp14:anchorId="3F54810E" wp14:editId="5FA65E5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036060" cy="1191232"/>
            <wp:effectExtent l="0" t="0" r="254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1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/>
          <w:shd w:val="clear" w:color="auto" w:fill="FFFFFF"/>
        </w:rPr>
        <w:br/>
      </w:r>
    </w:p>
    <w:p w14:paraId="444E7FE2" w14:textId="77777777" w:rsidR="00F87859" w:rsidRDefault="00F87859" w:rsidP="00F87859">
      <w:pPr>
        <w:rPr>
          <w:rFonts w:cs="Arial"/>
          <w:szCs w:val="32"/>
        </w:rPr>
      </w:pPr>
    </w:p>
    <w:p w14:paraId="128CE44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21F710F" w14:textId="77777777" w:rsidR="00F87859" w:rsidRDefault="00F87859" w:rsidP="00F87859">
      <w:pPr>
        <w:rPr>
          <w:rFonts w:cs="Arial"/>
          <w:szCs w:val="32"/>
        </w:rPr>
      </w:pPr>
    </w:p>
    <w:p w14:paraId="4B41156E" w14:textId="77777777" w:rsidR="00F87859" w:rsidRPr="00924EF3" w:rsidRDefault="00F87859" w:rsidP="00F87859">
      <w:pPr>
        <w:rPr>
          <w:rFonts w:cs="Arial"/>
          <w:sz w:val="4"/>
          <w:szCs w:val="32"/>
        </w:rPr>
      </w:pPr>
    </w:p>
    <w:p w14:paraId="2FB8B8F3" w14:textId="77777777" w:rsidR="00924EF3" w:rsidRDefault="00924EF3" w:rsidP="004A2375">
      <w:pPr>
        <w:pStyle w:val="Title"/>
      </w:pPr>
    </w:p>
    <w:p w14:paraId="6C014598" w14:textId="3633EC74" w:rsidR="0055234F" w:rsidRDefault="0055234F" w:rsidP="004A2375">
      <w:pPr>
        <w:pStyle w:val="Title"/>
      </w:pPr>
      <w:r w:rsidRPr="0055234F">
        <w:t>A new agreement on the</w:t>
      </w:r>
      <w:r w:rsidRPr="0055234F">
        <w:br/>
        <w:t>Convention on the Rights of the Child</w:t>
      </w:r>
    </w:p>
    <w:p w14:paraId="55484D6C" w14:textId="0C101CB0" w:rsidR="00F87859" w:rsidRPr="00F87859" w:rsidRDefault="00924EF3" w:rsidP="004A2375">
      <w:pPr>
        <w:pStyle w:val="Title"/>
      </w:pPr>
      <w:r w:rsidRPr="0055234F">
        <w:rPr>
          <w:rFonts w:eastAsiaTheme="minorEastAsia" w:cstheme="minorBidi"/>
          <w:noProof/>
          <w:color w:val="auto"/>
          <w:spacing w:val="0"/>
          <w:kern w:val="0"/>
          <w:sz w:val="24"/>
          <w:szCs w:val="20"/>
          <w:lang w:eastAsia="en-NZ"/>
        </w:rPr>
        <w:drawing>
          <wp:anchor distT="0" distB="0" distL="114300" distR="114300" simplePos="0" relativeHeight="251763712" behindDoc="0" locked="0" layoutInCell="1" allowOverlap="1" wp14:anchorId="2A5BD63C" wp14:editId="3C6FA4AA">
            <wp:simplePos x="0" y="0"/>
            <wp:positionH relativeFrom="margin">
              <wp:posOffset>184542</wp:posOffset>
            </wp:positionH>
            <wp:positionV relativeFrom="paragraph">
              <wp:posOffset>656982</wp:posOffset>
            </wp:positionV>
            <wp:extent cx="2897312" cy="2897312"/>
            <wp:effectExtent l="0" t="0" r="0" b="0"/>
            <wp:wrapNone/>
            <wp:docPr id="44" name="Picture 44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vector graphics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12" cy="28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80D"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5B32BAB2" wp14:editId="612950CB">
            <wp:simplePos x="0" y="0"/>
            <wp:positionH relativeFrom="margin">
              <wp:posOffset>3513541</wp:posOffset>
            </wp:positionH>
            <wp:positionV relativeFrom="paragraph">
              <wp:posOffset>564829</wp:posOffset>
            </wp:positionV>
            <wp:extent cx="2252058" cy="3041150"/>
            <wp:effectExtent l="0" t="0" r="0" b="6985"/>
            <wp:wrapNone/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58" cy="30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 w:rsidRPr="00F87859">
        <w:br/>
        <w:t xml:space="preserve"> </w:t>
      </w:r>
    </w:p>
    <w:p w14:paraId="51CF0D16" w14:textId="64722ADD" w:rsidR="00EA5914" w:rsidRDefault="00EA5914" w:rsidP="004A2375">
      <w:pPr>
        <w:pStyle w:val="Title"/>
        <w:rPr>
          <w:rFonts w:eastAsiaTheme="minorEastAsia"/>
        </w:rPr>
      </w:pPr>
    </w:p>
    <w:p w14:paraId="0F35F191" w14:textId="77777777" w:rsidR="00EA5914" w:rsidRDefault="00EA5914" w:rsidP="004A2375">
      <w:pPr>
        <w:pStyle w:val="Title"/>
        <w:rPr>
          <w:rFonts w:eastAsiaTheme="minorEastAsia"/>
        </w:rPr>
      </w:pPr>
    </w:p>
    <w:p w14:paraId="16665074" w14:textId="77777777" w:rsidR="00EA5914" w:rsidRDefault="00EA5914" w:rsidP="004A2375">
      <w:pPr>
        <w:pStyle w:val="Title"/>
        <w:rPr>
          <w:rFonts w:eastAsiaTheme="minorEastAsia"/>
        </w:rPr>
      </w:pPr>
    </w:p>
    <w:p w14:paraId="6E293FD7" w14:textId="77777777" w:rsidR="00EA5914" w:rsidRDefault="00EA5914" w:rsidP="004A2375">
      <w:pPr>
        <w:pStyle w:val="Title"/>
        <w:rPr>
          <w:rFonts w:eastAsiaTheme="minorEastAsia"/>
        </w:rPr>
      </w:pPr>
    </w:p>
    <w:p w14:paraId="200F81AA" w14:textId="77777777" w:rsidR="00EA5914" w:rsidRDefault="00EA5914" w:rsidP="00F87859">
      <w:pPr>
        <w:pStyle w:val="Heading1"/>
      </w:pPr>
    </w:p>
    <w:p w14:paraId="26C99485" w14:textId="77777777" w:rsidR="00924EF3" w:rsidRDefault="00924EF3" w:rsidP="00F87859">
      <w:pPr>
        <w:pStyle w:val="Heading1"/>
        <w:rPr>
          <w:rStyle w:val="SubtitleChar"/>
          <w:b/>
          <w:bCs w:val="0"/>
        </w:rPr>
      </w:pPr>
    </w:p>
    <w:p w14:paraId="0DEE0EA8" w14:textId="08F571C7" w:rsidR="00F87859" w:rsidRDefault="00F43188" w:rsidP="00F87859">
      <w:pPr>
        <w:pStyle w:val="Heading1"/>
      </w:pPr>
      <w:r>
        <w:rPr>
          <w:rStyle w:val="SubtitleChar"/>
          <w:b/>
          <w:bCs w:val="0"/>
        </w:rPr>
        <w:t xml:space="preserve">Published in Easy Read: </w:t>
      </w:r>
      <w:r w:rsidR="0067043F">
        <w:rPr>
          <w:rStyle w:val="SubtitleChar"/>
          <w:b/>
          <w:bCs w:val="0"/>
        </w:rPr>
        <w:t xml:space="preserve">April </w:t>
      </w:r>
      <w:r w:rsidR="00EA5914" w:rsidRPr="00EA5914">
        <w:rPr>
          <w:rStyle w:val="SubtitleChar"/>
          <w:b/>
          <w:bCs w:val="0"/>
        </w:rPr>
        <w:t>202</w:t>
      </w:r>
      <w:r w:rsidR="0055234F">
        <w:rPr>
          <w:rStyle w:val="SubtitleChar"/>
          <w:b/>
          <w:bCs w:val="0"/>
        </w:rPr>
        <w:t>3</w:t>
      </w:r>
      <w:r w:rsidR="00F87859" w:rsidRPr="00EA5914">
        <w:rPr>
          <w:rFonts w:cs="Arial"/>
          <w:noProof/>
          <w:sz w:val="32"/>
          <w:szCs w:val="32"/>
          <w:lang w:val="en-NZ" w:eastAsia="en-NZ"/>
        </w:rPr>
        <w:br w:type="page"/>
      </w:r>
      <w:r w:rsidR="00580CC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AB327C" wp14:editId="47A79E6B">
                <wp:simplePos x="0" y="0"/>
                <wp:positionH relativeFrom="column">
                  <wp:posOffset>-44450</wp:posOffset>
                </wp:positionH>
                <wp:positionV relativeFrom="paragraph">
                  <wp:posOffset>-111125</wp:posOffset>
                </wp:positionV>
                <wp:extent cx="5712460" cy="589280"/>
                <wp:effectExtent l="22225" t="22225" r="18415" b="17145"/>
                <wp:wrapNone/>
                <wp:docPr id="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00CBDD" w14:textId="77777777" w:rsidR="00DF78A6" w:rsidRPr="00153863" w:rsidRDefault="00DF78A6" w:rsidP="00F8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B327C" id="Rounded Rectangle 3" o:spid="_x0000_s1026" style="position:absolute;left:0;text-align:left;margin-left:-3.5pt;margin-top:-8.75pt;width:449.8pt;height:4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" filled="f" strokecolor="#538135 [2409]" strokeweight="2.25pt">
                <v:stroke joinstyle="miter"/>
                <v:textbox>
                  <w:txbxContent>
                    <w:p w14:paraId="2C00CBDD" w14:textId="77777777" w:rsidR="00DF78A6" w:rsidRPr="00153863" w:rsidRDefault="00DF78A6" w:rsidP="00F87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80CC0">
        <w:t xml:space="preserve">What this document is </w:t>
      </w:r>
      <w:proofErr w:type="gramStart"/>
      <w:r w:rsidR="00580CC0">
        <w:t>about</w:t>
      </w:r>
      <w:proofErr w:type="gramEnd"/>
    </w:p>
    <w:p w14:paraId="00B509D8" w14:textId="0EE463D2" w:rsidR="00D67451" w:rsidRDefault="00D67451" w:rsidP="00D67451"/>
    <w:p w14:paraId="3C474988" w14:textId="7B5341CA" w:rsidR="00D852B6" w:rsidRPr="00D67451" w:rsidRDefault="004A2375" w:rsidP="00D67451">
      <w:r w:rsidRPr="0054280D">
        <w:rPr>
          <w:rFonts w:ascii="Verdana" w:hAnsi="Verdana"/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7B232A55" wp14:editId="047547AA">
            <wp:simplePos x="0" y="0"/>
            <wp:positionH relativeFrom="margin">
              <wp:posOffset>-41910</wp:posOffset>
            </wp:positionH>
            <wp:positionV relativeFrom="paragraph">
              <wp:posOffset>364490</wp:posOffset>
            </wp:positionV>
            <wp:extent cx="1993900" cy="143319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CCABD" w14:textId="3D297AA8" w:rsidR="00F87859" w:rsidRDefault="0054280D" w:rsidP="00D67451">
      <w:r>
        <w:t xml:space="preserve">This document is about a new </w:t>
      </w:r>
      <w:r w:rsidRPr="00462EB7">
        <w:rPr>
          <w:b/>
        </w:rPr>
        <w:t>agreement</w:t>
      </w:r>
      <w:r>
        <w:t xml:space="preserve"> to do with the </w:t>
      </w:r>
      <w:r w:rsidRPr="0054280D">
        <w:rPr>
          <w:b/>
          <w:bCs/>
        </w:rPr>
        <w:t>United Nations Convention on the Rights of the Child</w:t>
      </w:r>
      <w:r>
        <w:t>.</w:t>
      </w:r>
    </w:p>
    <w:p w14:paraId="7450B63E" w14:textId="0EAF1DE1" w:rsidR="00D67451" w:rsidRPr="0054280D" w:rsidRDefault="00D67451" w:rsidP="0054280D">
      <w:pPr>
        <w:rPr>
          <w:rFonts w:eastAsia="Times New Roman"/>
          <w:shd w:val="clear" w:color="auto" w:fill="FFFFFF"/>
          <w:lang w:val="en-NZ" w:eastAsia="en-GB"/>
        </w:rPr>
      </w:pPr>
    </w:p>
    <w:p w14:paraId="40520320" w14:textId="0436E8A6" w:rsidR="0054280D" w:rsidRPr="00DD7359" w:rsidRDefault="00DD7359" w:rsidP="00DD7359">
      <w:pPr>
        <w:rPr>
          <w:rFonts w:eastAsia="Times New Roman"/>
          <w:sz w:val="28"/>
          <w:szCs w:val="32"/>
          <w:lang w:val="en-NZ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B2E1CB2" wp14:editId="79277A6F">
                <wp:simplePos x="0" y="0"/>
                <wp:positionH relativeFrom="margin">
                  <wp:align>right</wp:align>
                </wp:positionH>
                <wp:positionV relativeFrom="paragraph">
                  <wp:posOffset>261619</wp:posOffset>
                </wp:positionV>
                <wp:extent cx="3480435" cy="672465"/>
                <wp:effectExtent l="0" t="0" r="571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6724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FAA6A" id="Rectangle 10" o:spid="_x0000_s1026" style="position:absolute;margin-left:222.85pt;margin-top:20.6pt;width:274.05pt;height:52.95pt;z-index:-25153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" fillcolor="#c5e0b3 [1305]" stroked="f">
                <w10:wrap anchorx="margin"/>
              </v:rect>
            </w:pict>
          </mc:Fallback>
        </mc:AlternateContent>
      </w:r>
    </w:p>
    <w:p w14:paraId="5B37B069" w14:textId="4987C899" w:rsidR="00DD7359" w:rsidRDefault="00462EB7" w:rsidP="0054280D">
      <w:pPr>
        <w:rPr>
          <w:szCs w:val="32"/>
        </w:rPr>
      </w:pPr>
      <w:r w:rsidRPr="0054280D"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5C5BB1B9" wp14:editId="0CC999F2">
            <wp:simplePos x="0" y="0"/>
            <wp:positionH relativeFrom="margin">
              <wp:posOffset>-38100</wp:posOffset>
            </wp:positionH>
            <wp:positionV relativeFrom="paragraph">
              <wp:posOffset>135890</wp:posOffset>
            </wp:positionV>
            <wp:extent cx="1477010" cy="1994535"/>
            <wp:effectExtent l="0" t="0" r="8890" b="5715"/>
            <wp:wrapNone/>
            <wp:docPr id="365" name="Picture 3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359">
        <w:rPr>
          <w:szCs w:val="32"/>
        </w:rPr>
        <w:t xml:space="preserve">An </w:t>
      </w:r>
      <w:r w:rsidR="00DD7359" w:rsidRPr="00DD7359">
        <w:rPr>
          <w:b/>
          <w:bCs/>
          <w:szCs w:val="32"/>
        </w:rPr>
        <w:t>agreement</w:t>
      </w:r>
      <w:r w:rsidR="00DD7359">
        <w:rPr>
          <w:szCs w:val="32"/>
        </w:rPr>
        <w:t xml:space="preserve"> is something people / groups have all said yes to.</w:t>
      </w:r>
    </w:p>
    <w:p w14:paraId="413045A1" w14:textId="1B87C9A5" w:rsidR="00DD7359" w:rsidRDefault="00DD7359" w:rsidP="0054280D">
      <w:pPr>
        <w:rPr>
          <w:szCs w:val="32"/>
        </w:rPr>
      </w:pPr>
    </w:p>
    <w:p w14:paraId="4102C39F" w14:textId="0ACC2104" w:rsidR="00DD7359" w:rsidRDefault="00DD7359" w:rsidP="0054280D">
      <w:pPr>
        <w:rPr>
          <w:szCs w:val="32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4948520" wp14:editId="551B7451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3480435" cy="1101090"/>
                <wp:effectExtent l="0" t="0" r="5715" b="381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1101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BD4F" id="Rectangle 468" o:spid="_x0000_s1026" style="position:absolute;margin-left:222.85pt;margin-top:21.9pt;width:274.05pt;height:86.7pt;z-index:-25162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" fillcolor="#c5e0b3 [1305]" stroked="f">
                <w10:wrap anchorx="margin"/>
              </v:rect>
            </w:pict>
          </mc:Fallback>
        </mc:AlternateContent>
      </w:r>
    </w:p>
    <w:p w14:paraId="254EB127" w14:textId="73EC082E" w:rsidR="0054280D" w:rsidRPr="0054280D" w:rsidRDefault="0054280D" w:rsidP="0054280D">
      <w:pPr>
        <w:rPr>
          <w:szCs w:val="32"/>
        </w:rPr>
      </w:pPr>
      <w:r w:rsidRPr="00DD7359">
        <w:rPr>
          <w:szCs w:val="32"/>
        </w:rPr>
        <w:t>The</w:t>
      </w:r>
      <w:r w:rsidRPr="0054280D">
        <w:rPr>
          <w:szCs w:val="32"/>
        </w:rPr>
        <w:t xml:space="preserve"> </w:t>
      </w:r>
      <w:r w:rsidRPr="0054280D">
        <w:rPr>
          <w:b/>
          <w:bCs/>
          <w:szCs w:val="32"/>
        </w:rPr>
        <w:t>United Nations</w:t>
      </w:r>
      <w:r w:rsidRPr="0054280D">
        <w:rPr>
          <w:szCs w:val="32"/>
        </w:rPr>
        <w:t xml:space="preserve"> is a group of most of the countries in the world working together.</w:t>
      </w:r>
    </w:p>
    <w:p w14:paraId="56EEE66E" w14:textId="77777777" w:rsidR="0054280D" w:rsidRPr="0054280D" w:rsidRDefault="0054280D" w:rsidP="0054280D">
      <w:pPr>
        <w:rPr>
          <w:sz w:val="28"/>
          <w:szCs w:val="32"/>
        </w:rPr>
      </w:pPr>
    </w:p>
    <w:p w14:paraId="260AEBD2" w14:textId="2D0DCF5F" w:rsidR="0054280D" w:rsidRPr="0054280D" w:rsidRDefault="0054280D" w:rsidP="0054280D">
      <w:pPr>
        <w:rPr>
          <w:sz w:val="28"/>
          <w:szCs w:val="32"/>
        </w:rPr>
      </w:pPr>
      <w:r w:rsidRPr="0054280D">
        <w:rPr>
          <w:rFonts w:ascii="Verdana" w:hAnsi="Verdan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0C405E7" wp14:editId="4AFA86E2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3480435" cy="2324100"/>
                <wp:effectExtent l="0" t="0" r="5715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2324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FA281" id="Rectangle 467" o:spid="_x0000_s1026" style="position:absolute;margin-left:222.85pt;margin-top:19.5pt;width:274.05pt;height:183pt;z-index:-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" fillcolor="#c5e0b3 [1305]" stroked="f">
                <w10:wrap anchorx="margin"/>
              </v:rect>
            </w:pict>
          </mc:Fallback>
        </mc:AlternateContent>
      </w:r>
    </w:p>
    <w:p w14:paraId="0C05934F" w14:textId="5B26F966" w:rsidR="0054280D" w:rsidRPr="0054280D" w:rsidRDefault="009A54B5" w:rsidP="0054280D">
      <w:pPr>
        <w:rPr>
          <w:szCs w:val="32"/>
        </w:rPr>
      </w:pPr>
      <w:r w:rsidRPr="001D1760">
        <w:rPr>
          <w:noProof/>
          <w:szCs w:val="32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3A3CC143" wp14:editId="705CBCB0">
            <wp:simplePos x="0" y="0"/>
            <wp:positionH relativeFrom="margin">
              <wp:posOffset>-266700</wp:posOffset>
            </wp:positionH>
            <wp:positionV relativeFrom="paragraph">
              <wp:posOffset>471170</wp:posOffset>
            </wp:positionV>
            <wp:extent cx="1447800" cy="1447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760">
        <w:rPr>
          <w:noProof/>
          <w:szCs w:val="32"/>
          <w:lang w:val="en-NZ" w:eastAsia="en-NZ"/>
        </w:rPr>
        <w:drawing>
          <wp:anchor distT="0" distB="0" distL="114300" distR="114300" simplePos="0" relativeHeight="251699200" behindDoc="0" locked="0" layoutInCell="1" allowOverlap="1" wp14:anchorId="47E16413" wp14:editId="79C67FDA">
            <wp:simplePos x="0" y="0"/>
            <wp:positionH relativeFrom="column">
              <wp:posOffset>723900</wp:posOffset>
            </wp:positionH>
            <wp:positionV relativeFrom="paragraph">
              <wp:posOffset>7620</wp:posOffset>
            </wp:positionV>
            <wp:extent cx="1057275" cy="14097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80D" w:rsidRPr="0054280D">
        <w:rPr>
          <w:szCs w:val="32"/>
        </w:rPr>
        <w:t xml:space="preserve">The </w:t>
      </w:r>
      <w:r w:rsidR="0054280D" w:rsidRPr="0054280D">
        <w:rPr>
          <w:b/>
          <w:bCs/>
          <w:szCs w:val="32"/>
        </w:rPr>
        <w:t>Convention on the Rights of the Child</w:t>
      </w:r>
      <w:r w:rsidR="0054280D" w:rsidRPr="0054280D">
        <w:rPr>
          <w:szCs w:val="32"/>
        </w:rPr>
        <w:t xml:space="preserve"> says all the rights children everywhere should have.</w:t>
      </w:r>
    </w:p>
    <w:p w14:paraId="4CF10422" w14:textId="602088A5" w:rsidR="0054280D" w:rsidRPr="00462EB7" w:rsidRDefault="0054280D" w:rsidP="0054280D">
      <w:pPr>
        <w:rPr>
          <w:sz w:val="18"/>
          <w:szCs w:val="32"/>
        </w:rPr>
      </w:pPr>
    </w:p>
    <w:p w14:paraId="55385C4D" w14:textId="421C5CA0" w:rsidR="0054280D" w:rsidRPr="00462EB7" w:rsidRDefault="0054280D" w:rsidP="0054280D">
      <w:pPr>
        <w:rPr>
          <w:sz w:val="26"/>
          <w:szCs w:val="32"/>
        </w:rPr>
      </w:pPr>
    </w:p>
    <w:p w14:paraId="6E39C88B" w14:textId="4D7038B7" w:rsidR="0054280D" w:rsidRPr="0054280D" w:rsidRDefault="004A2375" w:rsidP="0054280D">
      <w:pPr>
        <w:rPr>
          <w:szCs w:val="32"/>
        </w:rPr>
      </w:pPr>
      <w:r>
        <w:rPr>
          <w:szCs w:val="32"/>
        </w:rPr>
        <w:t>In this document w</w:t>
      </w:r>
      <w:r w:rsidRPr="0054280D">
        <w:rPr>
          <w:szCs w:val="32"/>
        </w:rPr>
        <w:t xml:space="preserve">e </w:t>
      </w:r>
      <w:r w:rsidR="0054280D" w:rsidRPr="0054280D">
        <w:rPr>
          <w:szCs w:val="32"/>
        </w:rPr>
        <w:t xml:space="preserve">will call it the </w:t>
      </w:r>
      <w:r w:rsidR="0054280D" w:rsidRPr="007430B8">
        <w:rPr>
          <w:b/>
          <w:bCs/>
          <w:szCs w:val="32"/>
        </w:rPr>
        <w:t>Convention</w:t>
      </w:r>
      <w:r w:rsidR="00663B10" w:rsidRPr="007430B8">
        <w:rPr>
          <w:szCs w:val="32"/>
        </w:rPr>
        <w:t xml:space="preserve"> for short</w:t>
      </w:r>
      <w:r w:rsidR="0054280D" w:rsidRPr="0054280D">
        <w:rPr>
          <w:szCs w:val="32"/>
        </w:rPr>
        <w:t>.</w:t>
      </w:r>
    </w:p>
    <w:p w14:paraId="6B8E92F4" w14:textId="5103E41D" w:rsidR="0054280D" w:rsidRDefault="001D1760" w:rsidP="0054280D">
      <w:pPr>
        <w:rPr>
          <w:rFonts w:eastAsia="Times New Roman"/>
          <w:shd w:val="clear" w:color="auto" w:fill="FFFFFF"/>
          <w:lang w:eastAsia="en-GB"/>
        </w:rPr>
      </w:pPr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7F6E7B2D" wp14:editId="4F23D9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52575" cy="1125643"/>
            <wp:effectExtent l="0" t="0" r="0" b="0"/>
            <wp:wrapNone/>
            <wp:docPr id="21" name="Picture 2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36" cy="11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There are 3 extra agreements that go with the Convention.</w:t>
      </w:r>
    </w:p>
    <w:p w14:paraId="643AED2B" w14:textId="43A9783E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</w:p>
    <w:p w14:paraId="5776B265" w14:textId="0789A4AD" w:rsidR="0054280D" w:rsidRDefault="001D1760" w:rsidP="0054280D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20431ADD" wp14:editId="2D587DDE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135851" cy="1628775"/>
            <wp:effectExtent l="0" t="0" r="7620" b="0"/>
            <wp:wrapNone/>
            <wp:docPr id="15" name="Picture 15" descr="Army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y Offic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5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D1770" w14:textId="77FB877C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New Zealand has already agreed to the first 2 which are about:</w:t>
      </w:r>
      <w:r w:rsidR="001D1760">
        <w:rPr>
          <w:rFonts w:eastAsia="Times New Roman"/>
          <w:shd w:val="clear" w:color="auto" w:fill="FFFFFF"/>
          <w:lang w:eastAsia="en-GB"/>
        </w:rPr>
        <w:br/>
      </w:r>
    </w:p>
    <w:p w14:paraId="64AB0A2A" w14:textId="1828F678" w:rsidR="0054280D" w:rsidRDefault="001D1760" w:rsidP="001D1760">
      <w:pPr>
        <w:pStyle w:val="ListParagraph"/>
        <w:numPr>
          <w:ilvl w:val="0"/>
          <w:numId w:val="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4080" behindDoc="0" locked="0" layoutInCell="1" allowOverlap="1" wp14:anchorId="02D10AF3" wp14:editId="36E176A1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1368139" cy="1209675"/>
            <wp:effectExtent l="0" t="0" r="3810" b="0"/>
            <wp:wrapNone/>
            <wp:docPr id="14" name="Picture 14" descr="Abuse Sexual Show P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use Sexual Show Por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3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children fighting in wars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000B218B" w14:textId="10566685" w:rsidR="0054280D" w:rsidRDefault="0054280D" w:rsidP="001D1760">
      <w:pPr>
        <w:pStyle w:val="ListParagraph"/>
        <w:numPr>
          <w:ilvl w:val="0"/>
          <w:numId w:val="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children being made to do sexual things for adults.</w:t>
      </w:r>
    </w:p>
    <w:p w14:paraId="5DA7AF7E" w14:textId="63F27830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</w:p>
    <w:p w14:paraId="04328A5F" w14:textId="67F9B3C2" w:rsidR="0054280D" w:rsidRDefault="001D1760" w:rsidP="0054280D">
      <w:pPr>
        <w:rPr>
          <w:rFonts w:eastAsia="Times New Roman"/>
          <w:shd w:val="clear" w:color="auto" w:fill="FFFFFF"/>
          <w:lang w:eastAsia="en-GB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99E3A32" wp14:editId="2D92896E">
                <wp:simplePos x="0" y="0"/>
                <wp:positionH relativeFrom="margin">
                  <wp:posOffset>2245360</wp:posOffset>
                </wp:positionH>
                <wp:positionV relativeFrom="paragraph">
                  <wp:posOffset>231602</wp:posOffset>
                </wp:positionV>
                <wp:extent cx="3480435" cy="2989780"/>
                <wp:effectExtent l="0" t="0" r="5715" b="12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2989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AFAF" id="Rectangle 24" o:spid="_x0000_s1026" style="position:absolute;margin-left:176.8pt;margin-top:18.25pt;width:274.05pt;height:235.4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" fillcolor="#c5e0b3 [1305]" stroked="f">
                <w10:wrap anchorx="margin"/>
              </v:rect>
            </w:pict>
          </mc:Fallback>
        </mc:AlternateContent>
      </w:r>
    </w:p>
    <w:p w14:paraId="02E980E6" w14:textId="5B5EE2A7" w:rsidR="0054280D" w:rsidRPr="000A7489" w:rsidRDefault="001D1760" w:rsidP="0054280D">
      <w:pPr>
        <w:rPr>
          <w:b/>
          <w:szCs w:val="32"/>
        </w:rPr>
      </w:pPr>
      <w:r w:rsidRPr="001D1760">
        <w:rPr>
          <w:noProof/>
          <w:szCs w:val="32"/>
          <w:lang w:val="en-NZ" w:eastAsia="en-NZ"/>
        </w:rPr>
        <w:drawing>
          <wp:anchor distT="0" distB="0" distL="114300" distR="114300" simplePos="0" relativeHeight="251702272" behindDoc="0" locked="0" layoutInCell="1" allowOverlap="1" wp14:anchorId="4C23636E" wp14:editId="61FF21FF">
            <wp:simplePos x="0" y="0"/>
            <wp:positionH relativeFrom="margin">
              <wp:posOffset>-82193</wp:posOffset>
            </wp:positionH>
            <wp:positionV relativeFrom="paragraph">
              <wp:posOffset>619510</wp:posOffset>
            </wp:positionV>
            <wp:extent cx="1905000" cy="1905000"/>
            <wp:effectExtent l="0" t="0" r="0" b="0"/>
            <wp:wrapNone/>
            <wp:docPr id="23" name="Picture 23" descr="Two people shaking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wo people shaking han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80D" w:rsidRPr="001D1760">
        <w:rPr>
          <w:szCs w:val="32"/>
        </w:rPr>
        <w:t xml:space="preserve">The new agreement is called the </w:t>
      </w:r>
      <w:r w:rsidR="000A7489" w:rsidRPr="000A7489">
        <w:rPr>
          <w:b/>
          <w:szCs w:val="32"/>
        </w:rPr>
        <w:t>Optional Protocol to the Convention on the Rights of the Child on a Communications Procedure</w:t>
      </w:r>
      <w:r w:rsidR="0054280D" w:rsidRPr="000A7489">
        <w:rPr>
          <w:b/>
          <w:szCs w:val="32"/>
        </w:rPr>
        <w:t>.</w:t>
      </w:r>
    </w:p>
    <w:p w14:paraId="59DDB784" w14:textId="29D62170" w:rsidR="0054280D" w:rsidRPr="001D1760" w:rsidRDefault="0054280D" w:rsidP="0054280D">
      <w:pPr>
        <w:rPr>
          <w:szCs w:val="32"/>
        </w:rPr>
      </w:pPr>
    </w:p>
    <w:p w14:paraId="16CDA167" w14:textId="69B5AC7B" w:rsidR="0054280D" w:rsidRPr="001D1760" w:rsidRDefault="0054280D" w:rsidP="0054280D">
      <w:pPr>
        <w:rPr>
          <w:szCs w:val="32"/>
        </w:rPr>
      </w:pPr>
    </w:p>
    <w:p w14:paraId="79A6D022" w14:textId="2EED057A" w:rsidR="0054280D" w:rsidRPr="001D1760" w:rsidRDefault="0054280D" w:rsidP="0054280D">
      <w:pPr>
        <w:rPr>
          <w:szCs w:val="32"/>
        </w:rPr>
      </w:pPr>
      <w:r w:rsidRPr="001D1760">
        <w:rPr>
          <w:szCs w:val="32"/>
        </w:rPr>
        <w:t xml:space="preserve">We will call it </w:t>
      </w:r>
      <w:r w:rsidRPr="001D1760">
        <w:rPr>
          <w:b/>
          <w:bCs/>
          <w:szCs w:val="32"/>
        </w:rPr>
        <w:t>OPCP</w:t>
      </w:r>
      <w:r w:rsidRPr="001D1760">
        <w:rPr>
          <w:szCs w:val="32"/>
        </w:rPr>
        <w:t xml:space="preserve"> for short.</w:t>
      </w:r>
    </w:p>
    <w:p w14:paraId="7112E236" w14:textId="77777777" w:rsidR="001D1760" w:rsidRDefault="001D176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FE400A9" w14:textId="3D3498FD" w:rsidR="0054280D" w:rsidRDefault="00462EB7" w:rsidP="0054280D">
      <w:pPr>
        <w:rPr>
          <w:rFonts w:eastAsia="Times New Roman"/>
          <w:shd w:val="clear" w:color="auto" w:fill="FFFFFF"/>
          <w:lang w:eastAsia="en-GB"/>
        </w:rPr>
      </w:pPr>
      <w:r w:rsidRPr="0054280D"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3EC6683A" wp14:editId="640CF237">
            <wp:simplePos x="0" y="0"/>
            <wp:positionH relativeFrom="margin">
              <wp:posOffset>-19050</wp:posOffset>
            </wp:positionH>
            <wp:positionV relativeFrom="paragraph">
              <wp:posOffset>274320</wp:posOffset>
            </wp:positionV>
            <wp:extent cx="1477010" cy="1994535"/>
            <wp:effectExtent l="0" t="0" r="8890" b="5715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54280D">
        <w:rPr>
          <w:rFonts w:eastAsia="Times New Roman"/>
          <w:shd w:val="clear" w:color="auto" w:fill="FFFFFF"/>
          <w:lang w:eastAsia="en-GB"/>
        </w:rPr>
        <w:t xml:space="preserve">OPCP </w:t>
      </w:r>
      <w:r>
        <w:rPr>
          <w:rFonts w:eastAsia="Times New Roman"/>
          <w:shd w:val="clear" w:color="auto" w:fill="FFFFFF"/>
          <w:lang w:eastAsia="en-GB"/>
        </w:rPr>
        <w:t xml:space="preserve">agreement </w:t>
      </w:r>
      <w:r w:rsidR="0054280D">
        <w:rPr>
          <w:rFonts w:eastAsia="Times New Roman"/>
          <w:shd w:val="clear" w:color="auto" w:fill="FFFFFF"/>
          <w:lang w:eastAsia="en-GB"/>
        </w:rPr>
        <w:t xml:space="preserve">means people can </w:t>
      </w:r>
      <w:r>
        <w:rPr>
          <w:rFonts w:eastAsia="Times New Roman"/>
          <w:shd w:val="clear" w:color="auto" w:fill="FFFFFF"/>
          <w:lang w:eastAsia="en-GB"/>
        </w:rPr>
        <w:t xml:space="preserve">make a complaint to </w:t>
      </w:r>
      <w:r w:rsidR="0054280D">
        <w:rPr>
          <w:rFonts w:eastAsia="Times New Roman"/>
          <w:shd w:val="clear" w:color="auto" w:fill="FFFFFF"/>
          <w:lang w:eastAsia="en-GB"/>
        </w:rPr>
        <w:t xml:space="preserve">the United Nations </w:t>
      </w:r>
      <w:r w:rsidR="000A7489">
        <w:rPr>
          <w:rFonts w:eastAsia="Times New Roman"/>
          <w:shd w:val="clear" w:color="auto" w:fill="FFFFFF"/>
          <w:lang w:eastAsia="en-GB"/>
        </w:rPr>
        <w:t xml:space="preserve">if children have not </w:t>
      </w:r>
      <w:r w:rsidR="0054280D">
        <w:rPr>
          <w:rFonts w:eastAsia="Times New Roman"/>
          <w:shd w:val="clear" w:color="auto" w:fill="FFFFFF"/>
          <w:lang w:eastAsia="en-GB"/>
        </w:rPr>
        <w:t xml:space="preserve">been getting </w:t>
      </w:r>
      <w:r w:rsidR="00577306">
        <w:rPr>
          <w:rFonts w:eastAsia="Times New Roman"/>
          <w:shd w:val="clear" w:color="auto" w:fill="FFFFFF"/>
          <w:lang w:eastAsia="en-GB"/>
        </w:rPr>
        <w:t xml:space="preserve">their </w:t>
      </w:r>
      <w:r w:rsidR="0054280D">
        <w:rPr>
          <w:rFonts w:eastAsia="Times New Roman"/>
          <w:shd w:val="clear" w:color="auto" w:fill="FFFFFF"/>
          <w:lang w:eastAsia="en-GB"/>
        </w:rPr>
        <w:t>rights in:</w:t>
      </w:r>
      <w:r w:rsidR="001D1760">
        <w:rPr>
          <w:rFonts w:eastAsia="Times New Roman"/>
          <w:shd w:val="clear" w:color="auto" w:fill="FFFFFF"/>
          <w:lang w:eastAsia="en-GB"/>
        </w:rPr>
        <w:br/>
      </w:r>
    </w:p>
    <w:p w14:paraId="4A9460A2" w14:textId="3E729A2A" w:rsidR="0054280D" w:rsidRPr="001D1760" w:rsidRDefault="0054280D" w:rsidP="001D1760">
      <w:pPr>
        <w:pStyle w:val="ListParagraph"/>
      </w:pPr>
      <w:r w:rsidRPr="001D1760">
        <w:t xml:space="preserve">the </w:t>
      </w:r>
      <w:r w:rsidR="00BF7973">
        <w:t>C</w:t>
      </w:r>
      <w:r w:rsidRPr="001D1760">
        <w:t>onvention</w:t>
      </w:r>
      <w:r w:rsidR="001D1760">
        <w:br/>
      </w:r>
    </w:p>
    <w:p w14:paraId="7CCBA6BA" w14:textId="2F57FC9F" w:rsidR="0054280D" w:rsidRPr="001D1760" w:rsidRDefault="001D1760" w:rsidP="00577306">
      <w:pPr>
        <w:pStyle w:val="ListParagraph"/>
        <w:spacing w:after="0"/>
      </w:pPr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46FC95DC" wp14:editId="5C4E26D5">
            <wp:simplePos x="0" y="0"/>
            <wp:positionH relativeFrom="margin">
              <wp:posOffset>104775</wp:posOffset>
            </wp:positionH>
            <wp:positionV relativeFrom="paragraph">
              <wp:posOffset>249555</wp:posOffset>
            </wp:positionV>
            <wp:extent cx="1489753" cy="148975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53" cy="14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 w:rsidRPr="001D1760">
        <w:t>any of the extra agreements.</w:t>
      </w:r>
    </w:p>
    <w:p w14:paraId="69887B7C" w14:textId="77777777" w:rsidR="001D1760" w:rsidRDefault="001D1760" w:rsidP="00577306">
      <w:pPr>
        <w:rPr>
          <w:rFonts w:eastAsia="Times New Roman"/>
          <w:shd w:val="clear" w:color="auto" w:fill="FFFFFF"/>
          <w:lang w:eastAsia="en-GB"/>
        </w:rPr>
      </w:pPr>
    </w:p>
    <w:p w14:paraId="0119E294" w14:textId="77777777" w:rsidR="00577306" w:rsidRDefault="00577306" w:rsidP="00577306">
      <w:pPr>
        <w:rPr>
          <w:rFonts w:eastAsia="Times New Roman"/>
          <w:shd w:val="clear" w:color="auto" w:fill="FFFFFF"/>
          <w:lang w:eastAsia="en-GB"/>
        </w:rPr>
      </w:pPr>
    </w:p>
    <w:p w14:paraId="389CE6AF" w14:textId="4B791F10" w:rsidR="0054280D" w:rsidRDefault="0054280D" w:rsidP="0057730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Telling the United Nations about this is called </w:t>
      </w:r>
      <w:r>
        <w:rPr>
          <w:rFonts w:eastAsia="Times New Roman"/>
          <w:b/>
          <w:bCs/>
          <w:shd w:val="clear" w:color="auto" w:fill="FFFFFF"/>
          <w:lang w:eastAsia="en-GB"/>
        </w:rPr>
        <w:t>making a claim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0A987AD" w14:textId="769556F7" w:rsidR="0054280D" w:rsidRDefault="0054280D" w:rsidP="00577306">
      <w:pPr>
        <w:rPr>
          <w:rFonts w:eastAsia="Times New Roman"/>
          <w:shd w:val="clear" w:color="auto" w:fill="FFFFFF"/>
          <w:lang w:eastAsia="en-GB"/>
        </w:rPr>
      </w:pPr>
    </w:p>
    <w:p w14:paraId="1A6823AC" w14:textId="3E301301" w:rsidR="0054280D" w:rsidRDefault="001D1E85" w:rsidP="00577306">
      <w:pPr>
        <w:rPr>
          <w:rFonts w:eastAsia="Times New Roman"/>
          <w:shd w:val="clear" w:color="auto" w:fill="FFFFFF"/>
          <w:lang w:eastAsia="en-GB"/>
        </w:rPr>
      </w:pPr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8416" behindDoc="0" locked="0" layoutInCell="1" allowOverlap="1" wp14:anchorId="3313DAA7" wp14:editId="0D6EF1CD">
            <wp:simplePos x="0" y="0"/>
            <wp:positionH relativeFrom="column">
              <wp:posOffset>965721</wp:posOffset>
            </wp:positionH>
            <wp:positionV relativeFrom="paragraph">
              <wp:posOffset>139537</wp:posOffset>
            </wp:positionV>
            <wp:extent cx="1019924" cy="1019924"/>
            <wp:effectExtent l="0" t="0" r="8890" b="8890"/>
            <wp:wrapNone/>
            <wp:docPr id="28" name="Picture 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07" cy="10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25334CC5" wp14:editId="5555F118">
            <wp:simplePos x="0" y="0"/>
            <wp:positionH relativeFrom="margin">
              <wp:posOffset>-92467</wp:posOffset>
            </wp:positionH>
            <wp:positionV relativeFrom="paragraph">
              <wp:posOffset>153770</wp:posOffset>
            </wp:positionV>
            <wp:extent cx="1009650" cy="1009650"/>
            <wp:effectExtent l="0" t="0" r="0" b="0"/>
            <wp:wrapNone/>
            <wp:docPr id="27" name="Picture 2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AACE7" w14:textId="3EC608FD" w:rsidR="0054280D" w:rsidRPr="0054280D" w:rsidRDefault="0054280D" w:rsidP="0057730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OPCP </w:t>
      </w:r>
      <w:r w:rsidR="00462EB7">
        <w:rPr>
          <w:rFonts w:eastAsia="Times New Roman"/>
          <w:shd w:val="clear" w:color="auto" w:fill="FFFFFF"/>
          <w:lang w:eastAsia="en-GB"/>
        </w:rPr>
        <w:t xml:space="preserve">agreement </w:t>
      </w:r>
      <w:r>
        <w:rPr>
          <w:rFonts w:eastAsia="Times New Roman"/>
          <w:shd w:val="clear" w:color="auto" w:fill="FFFFFF"/>
          <w:lang w:eastAsia="en-GB"/>
        </w:rPr>
        <w:t xml:space="preserve">started in New Zealand </w:t>
      </w:r>
      <w:r w:rsidR="0067043F">
        <w:rPr>
          <w:rFonts w:eastAsia="Times New Roman"/>
          <w:shd w:val="clear" w:color="auto" w:fill="FFFFFF"/>
          <w:lang w:eastAsia="en-GB"/>
        </w:rPr>
        <w:t xml:space="preserve">on 23 </w:t>
      </w:r>
      <w:r>
        <w:rPr>
          <w:rFonts w:eastAsia="Times New Roman"/>
          <w:shd w:val="clear" w:color="auto" w:fill="FFFFFF"/>
          <w:lang w:eastAsia="en-GB"/>
        </w:rPr>
        <w:t>December 2022.</w:t>
      </w:r>
    </w:p>
    <w:p w14:paraId="34F40A44" w14:textId="77777777" w:rsidR="0054280D" w:rsidRPr="0054280D" w:rsidRDefault="0054280D" w:rsidP="0054280D">
      <w:pPr>
        <w:rPr>
          <w:rFonts w:eastAsia="Times New Roman"/>
          <w:shd w:val="clear" w:color="auto" w:fill="FFFFFF"/>
          <w:lang w:eastAsia="en-GB"/>
        </w:rPr>
      </w:pPr>
    </w:p>
    <w:p w14:paraId="5A854FF5" w14:textId="3A76013E" w:rsidR="00580CC0" w:rsidRDefault="00580CC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DF054D4" w14:textId="4C17DA5C" w:rsidR="00580CC0" w:rsidRDefault="00DD1B99" w:rsidP="00F43188">
      <w:pPr>
        <w:pStyle w:val="Heading1"/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46104E9" wp14:editId="78950BF6">
                <wp:simplePos x="0" y="0"/>
                <wp:positionH relativeFrom="margin">
                  <wp:posOffset>-114300</wp:posOffset>
                </wp:positionH>
                <wp:positionV relativeFrom="paragraph">
                  <wp:posOffset>-190500</wp:posOffset>
                </wp:positionV>
                <wp:extent cx="5886450" cy="1101436"/>
                <wp:effectExtent l="19050" t="19050" r="19050" b="22860"/>
                <wp:wrapNone/>
                <wp:docPr id="48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014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4C5906" w14:textId="77777777" w:rsidR="00DF78A6" w:rsidRPr="00153863" w:rsidRDefault="00DF78A6" w:rsidP="005523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104E9" id="_x0000_s1027" style="position:absolute;left:0;text-align:left;margin-left:-9pt;margin-top:-15pt;width:463.5pt;height:86.7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" filled="f" strokecolor="#538135 [2409]" strokeweight="2.25pt">
                <v:stroke joinstyle="miter"/>
                <v:textbox>
                  <w:txbxContent>
                    <w:p w14:paraId="514C5906" w14:textId="77777777" w:rsidR="00DF78A6" w:rsidRPr="00153863" w:rsidRDefault="00DF78A6" w:rsidP="0055234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C7CF3">
        <w:t>What the</w:t>
      </w:r>
      <w:r w:rsidR="00462EB7">
        <w:t xml:space="preserve"> OPCP</w:t>
      </w:r>
      <w:r w:rsidR="004C7CF3">
        <w:t xml:space="preserve"> </w:t>
      </w:r>
      <w:r w:rsidR="009F28BF">
        <w:t xml:space="preserve">agreement says about the </w:t>
      </w:r>
      <w:r w:rsidR="004C7CF3">
        <w:t xml:space="preserve">Convention </w:t>
      </w:r>
      <w:r w:rsidR="009F28BF">
        <w:t xml:space="preserve">on </w:t>
      </w:r>
      <w:r w:rsidR="004C7CF3">
        <w:t xml:space="preserve">the Rights of the Child </w:t>
      </w:r>
    </w:p>
    <w:p w14:paraId="07F338D0" w14:textId="2E43C867" w:rsidR="00580CC0" w:rsidRDefault="00580CC0" w:rsidP="00580CC0"/>
    <w:p w14:paraId="18D73757" w14:textId="12856ECD" w:rsidR="00580CC0" w:rsidRPr="00D67451" w:rsidRDefault="000A7489" w:rsidP="00580CC0">
      <w:r>
        <w:rPr>
          <w:noProof/>
          <w:szCs w:val="32"/>
          <w:lang w:val="en-NZ" w:eastAsia="en-NZ"/>
        </w:rPr>
        <w:drawing>
          <wp:anchor distT="0" distB="0" distL="114300" distR="114300" simplePos="0" relativeHeight="251719680" behindDoc="0" locked="0" layoutInCell="1" allowOverlap="1" wp14:anchorId="3044CAF2" wp14:editId="02B5E416">
            <wp:simplePos x="0" y="0"/>
            <wp:positionH relativeFrom="margin">
              <wp:posOffset>0</wp:posOffset>
            </wp:positionH>
            <wp:positionV relativeFrom="paragraph">
              <wp:posOffset>202680</wp:posOffset>
            </wp:positionV>
            <wp:extent cx="1323975" cy="1765300"/>
            <wp:effectExtent l="0" t="0" r="9525" b="6350"/>
            <wp:wrapNone/>
            <wp:docPr id="452" name="Picture 4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9C8DB" w14:textId="38543BC3" w:rsidR="0054280D" w:rsidRDefault="0054280D" w:rsidP="00580CC0">
      <w:r>
        <w:t>There are a lot of different kinds of rights in:</w:t>
      </w:r>
      <w:r>
        <w:br/>
      </w:r>
    </w:p>
    <w:p w14:paraId="111EEAE5" w14:textId="248E8C31" w:rsidR="0054280D" w:rsidRDefault="0054280D" w:rsidP="0054280D">
      <w:pPr>
        <w:pStyle w:val="ListParagraph"/>
      </w:pPr>
      <w:r>
        <w:t>the Convention</w:t>
      </w:r>
      <w:r>
        <w:br/>
      </w:r>
    </w:p>
    <w:p w14:paraId="657AC688" w14:textId="2EF0B5F8" w:rsidR="0054280D" w:rsidRDefault="009F28BF" w:rsidP="0054280D">
      <w:pPr>
        <w:pStyle w:val="ListParagraph"/>
      </w:pPr>
      <w:r>
        <w:rPr>
          <w:rFonts w:eastAsia="Times New Roman" w:cs="Arial"/>
          <w:bCs/>
          <w:noProof/>
          <w:color w:val="0F0F0F"/>
          <w:kern w:val="36"/>
          <w:sz w:val="24"/>
          <w:szCs w:val="48"/>
          <w:lang w:eastAsia="en-NZ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DFF819C" wp14:editId="38AAE803">
                <wp:simplePos x="0" y="0"/>
                <wp:positionH relativeFrom="column">
                  <wp:posOffset>158750</wp:posOffset>
                </wp:positionH>
                <wp:positionV relativeFrom="paragraph">
                  <wp:posOffset>228600</wp:posOffset>
                </wp:positionV>
                <wp:extent cx="841375" cy="1276350"/>
                <wp:effectExtent l="0" t="0" r="0" b="0"/>
                <wp:wrapThrough wrapText="bothSides">
                  <wp:wrapPolygon edited="0">
                    <wp:start x="978" y="0"/>
                    <wp:lineTo x="0" y="12896"/>
                    <wp:lineTo x="0" y="20310"/>
                    <wp:lineTo x="978" y="21278"/>
                    <wp:lineTo x="19562" y="21278"/>
                    <wp:lineTo x="21029" y="20310"/>
                    <wp:lineTo x="21029" y="12896"/>
                    <wp:lineTo x="19562" y="0"/>
                    <wp:lineTo x="978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1276350"/>
                          <a:chOff x="0" y="0"/>
                          <a:chExt cx="841375" cy="1276350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669925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4" t="38926" r="13423" b="22818"/>
                          <a:stretch/>
                        </pic:blipFill>
                        <pic:spPr bwMode="auto">
                          <a:xfrm>
                            <a:off x="0" y="762000"/>
                            <a:ext cx="84137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CD7D1" id="Group 13" o:spid="_x0000_s1026" style="position:absolute;margin-left:12.5pt;margin-top:18pt;width:66.25pt;height:100.5pt;z-index:251802624;mso-width-relative:margin;mso-height-relative:margin" coordsize="8413,12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0" o:spid="_x0000_s1027" type="#_x0000_t75" style="position:absolute;left:762;width:669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F0DCAAAA3AAAAA8AAABkcnMvZG93bnJldi54bWxET01PAjEQvZv4H5oh8SZdiBiyUgiSaLx4&#10;cCHxOmmH3YXtdG0rLPx65mDi8eV9L1aD79SJYmoDG5iMC1DENriWawO77dvjHFTKyA67wGTgQglW&#10;y/u7BZYunPmLTlWulYRwKtFAk3Nfap1sQx7TOPTEwu1D9JgFxlq7iGcJ952eFsWz9tiyNDTY06Yh&#10;e6x+vZT82Mp2a7q+D/Hy/fo5vU4284MxD6Nh/QIq05D/xX/uD2fgaSbz5YwcAb2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GBdAwgAAANwAAAAPAAAAAAAAAAAAAAAAAJ8C&#10;AABkcnMvZG93bnJldi54bWxQSwUGAAAAAAQABAD3AAAAjgMAAAAA&#10;">
                  <v:imagedata r:id="rId28" o:title=""/>
                  <v:path arrowok="t"/>
                </v:shape>
                <v:shape id="Picture 41" o:spid="_x0000_s1028" type="#_x0000_t75" alt="A person holding a sign&#10;&#10;Description automatically generated" style="position:absolute;top:7620;width:8413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D97EAAAA2wAAAA8AAABkcnMvZG93bnJldi54bWxEj19rAjEQxN8Lfoewgm81p0gpp1GKaBFL&#10;C/6h0Lflsr07vGyOZKvnt28EwcdhZn7DzBada9SZQqw9GxgNM1DEhbc1lwaOh/XzK6goyBYbz2Tg&#10;ShEW897TDHPrL7yj815KlSAcczRQibS51rGoyGEc+pY4eb8+OJQkQ6ltwEuCu0aPs+xFO6w5LVTY&#10;0rKi4rT/cwa+vz6OMnHiNqvwc929rz+LrbXGDPrd2xSUUCeP8L29sQYmI7h9ST9Az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tD97EAAAA2wAAAA8AAAAAAAAAAAAAAAAA&#10;nwIAAGRycy9kb3ducmV2LnhtbFBLBQYAAAAABAAEAPcAAACQAwAAAAA=&#10;">
                  <v:imagedata r:id="rId29" o:title="A person holding a sign&#10;&#10;Description automatically generated" croptop="25511f" cropbottom="14954f" cropleft="9237f" cropright="8797f"/>
                  <v:path arrowok="t"/>
                </v:shape>
                <w10:wrap type="through"/>
              </v:group>
            </w:pict>
          </mc:Fallback>
        </mc:AlternateContent>
      </w:r>
      <w:r w:rsidR="0054280D">
        <w:t>the extra agreements.</w:t>
      </w:r>
    </w:p>
    <w:p w14:paraId="51560EB9" w14:textId="5753ED03" w:rsidR="0054280D" w:rsidRDefault="0054280D" w:rsidP="00580CC0"/>
    <w:p w14:paraId="50F415D6" w14:textId="0B4672F5" w:rsidR="0054280D" w:rsidRDefault="0054280D" w:rsidP="00580CC0"/>
    <w:p w14:paraId="593BD89B" w14:textId="6E0CB027" w:rsidR="004567B0" w:rsidRDefault="001D1E85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137B5F22" wp14:editId="1878057C">
            <wp:simplePos x="0" y="0"/>
            <wp:positionH relativeFrom="column">
              <wp:posOffset>-69850</wp:posOffset>
            </wp:positionH>
            <wp:positionV relativeFrom="paragraph">
              <wp:posOffset>239395</wp:posOffset>
            </wp:positionV>
            <wp:extent cx="1407160" cy="1407160"/>
            <wp:effectExtent l="0" t="0" r="2540" b="0"/>
            <wp:wrapThrough wrapText="bothSides">
              <wp:wrapPolygon edited="0">
                <wp:start x="11989" y="3217"/>
                <wp:lineTo x="4094" y="5556"/>
                <wp:lineTo x="1170" y="6726"/>
                <wp:lineTo x="1170" y="8480"/>
                <wp:lineTo x="0" y="13159"/>
                <wp:lineTo x="0" y="19007"/>
                <wp:lineTo x="21347" y="19007"/>
                <wp:lineTo x="21347" y="14621"/>
                <wp:lineTo x="17838" y="12282"/>
                <wp:lineTo x="15498" y="4971"/>
                <wp:lineTo x="14621" y="3217"/>
                <wp:lineTo x="11989" y="3217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esson Help learn scho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Some of these rights are the right to:</w:t>
      </w:r>
      <w:r w:rsidR="0054280D">
        <w:rPr>
          <w:rFonts w:eastAsia="Times New Roman"/>
          <w:shd w:val="clear" w:color="auto" w:fill="FFFFFF"/>
          <w:lang w:eastAsia="en-GB"/>
        </w:rPr>
        <w:br/>
      </w:r>
    </w:p>
    <w:p w14:paraId="78E33A5E" w14:textId="053B934A" w:rsid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have a name</w:t>
      </w:r>
      <w:r>
        <w:rPr>
          <w:shd w:val="clear" w:color="auto" w:fill="FFFFFF"/>
          <w:lang w:eastAsia="en-GB"/>
        </w:rPr>
        <w:br/>
      </w:r>
    </w:p>
    <w:p w14:paraId="05AA7C33" w14:textId="08737CF6" w:rsidR="0054280D" w:rsidRDefault="009F28BF" w:rsidP="0054280D">
      <w:pPr>
        <w:pStyle w:val="ListParagraph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62688" behindDoc="0" locked="0" layoutInCell="1" allowOverlap="1" wp14:anchorId="44D86168" wp14:editId="6642894D">
            <wp:simplePos x="0" y="0"/>
            <wp:positionH relativeFrom="margin">
              <wp:posOffset>-635</wp:posOffset>
            </wp:positionH>
            <wp:positionV relativeFrom="paragraph">
              <wp:posOffset>131445</wp:posOffset>
            </wp:positionV>
            <wp:extent cx="1232899" cy="1232899"/>
            <wp:effectExtent l="0" t="0" r="5715" b="5715"/>
            <wp:wrapNone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99" cy="12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shd w:val="clear" w:color="auto" w:fill="FFFFFF"/>
          <w:lang w:eastAsia="en-GB"/>
        </w:rPr>
        <w:t>education like going to school</w:t>
      </w:r>
      <w:r w:rsidR="0054280D">
        <w:rPr>
          <w:shd w:val="clear" w:color="auto" w:fill="FFFFFF"/>
          <w:lang w:eastAsia="en-GB"/>
        </w:rPr>
        <w:br/>
      </w:r>
    </w:p>
    <w:p w14:paraId="58DBD04C" w14:textId="0C30D7D1" w:rsid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health</w:t>
      </w:r>
      <w:r>
        <w:rPr>
          <w:shd w:val="clear" w:color="auto" w:fill="FFFFFF"/>
          <w:lang w:eastAsia="en-GB"/>
        </w:rPr>
        <w:br/>
      </w:r>
    </w:p>
    <w:p w14:paraId="4B7E128C" w14:textId="48D42C21" w:rsidR="0054280D" w:rsidRDefault="009F28BF" w:rsidP="0054280D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5696" behindDoc="0" locked="0" layoutInCell="1" allowOverlap="1" wp14:anchorId="647D41A6" wp14:editId="16918E6E">
            <wp:simplePos x="0" y="0"/>
            <wp:positionH relativeFrom="column">
              <wp:posOffset>200025</wp:posOffset>
            </wp:positionH>
            <wp:positionV relativeFrom="paragraph">
              <wp:posOffset>174625</wp:posOffset>
            </wp:positionV>
            <wp:extent cx="87630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130" y="21168"/>
                <wp:lineTo x="2113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ild Abuse Sto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0D">
        <w:rPr>
          <w:shd w:val="clear" w:color="auto" w:fill="FFFFFF"/>
          <w:lang w:eastAsia="en-GB"/>
        </w:rPr>
        <w:t xml:space="preserve">be kept safe from </w:t>
      </w:r>
      <w:r w:rsidR="00663B10">
        <w:rPr>
          <w:shd w:val="clear" w:color="auto" w:fill="FFFFFF"/>
          <w:lang w:eastAsia="en-GB"/>
        </w:rPr>
        <w:t>harm</w:t>
      </w:r>
      <w:r w:rsidR="0054280D">
        <w:rPr>
          <w:shd w:val="clear" w:color="auto" w:fill="FFFFFF"/>
          <w:lang w:eastAsia="en-GB"/>
        </w:rPr>
        <w:br/>
      </w:r>
    </w:p>
    <w:p w14:paraId="5022D4BD" w14:textId="29D6F491" w:rsid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say what </w:t>
      </w:r>
      <w:r w:rsidR="001D1760">
        <w:rPr>
          <w:shd w:val="clear" w:color="auto" w:fill="FFFFFF"/>
          <w:lang w:eastAsia="en-GB"/>
        </w:rPr>
        <w:t>you</w:t>
      </w:r>
      <w:r>
        <w:rPr>
          <w:shd w:val="clear" w:color="auto" w:fill="FFFFFF"/>
          <w:lang w:eastAsia="en-GB"/>
        </w:rPr>
        <w:t xml:space="preserve"> think about different things.</w:t>
      </w:r>
    </w:p>
    <w:p w14:paraId="06305C62" w14:textId="092716A2" w:rsidR="0054280D" w:rsidRPr="0054280D" w:rsidRDefault="00580CC0" w:rsidP="0054280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  <w:r w:rsidR="000A7489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8528" behindDoc="1" locked="0" layoutInCell="1" allowOverlap="1" wp14:anchorId="58F5D6FB" wp14:editId="738F2FCE">
            <wp:simplePos x="0" y="0"/>
            <wp:positionH relativeFrom="column">
              <wp:posOffset>57150</wp:posOffset>
            </wp:positionH>
            <wp:positionV relativeFrom="paragraph">
              <wp:posOffset>-428625</wp:posOffset>
            </wp:positionV>
            <wp:extent cx="1247775" cy="1247775"/>
            <wp:effectExtent l="0" t="0" r="0" b="9525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Tamariki child Māori - small siz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Some more of these rights are the right to:</w:t>
      </w:r>
      <w:r w:rsidR="0054280D" w:rsidRPr="0054280D">
        <w:rPr>
          <w:shd w:val="clear" w:color="auto" w:fill="FFFFFF"/>
          <w:lang w:eastAsia="en-GB"/>
        </w:rPr>
        <w:br/>
      </w:r>
      <w:r w:rsidR="00462EB7" w:rsidRPr="001D1760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15584" behindDoc="0" locked="0" layoutInCell="1" allowOverlap="1" wp14:anchorId="6C340550" wp14:editId="1E8235EA">
            <wp:simplePos x="0" y="0"/>
            <wp:positionH relativeFrom="margin">
              <wp:posOffset>234315</wp:posOffset>
            </wp:positionH>
            <wp:positionV relativeFrom="paragraph">
              <wp:posOffset>1012190</wp:posOffset>
            </wp:positionV>
            <wp:extent cx="986575" cy="945222"/>
            <wp:effectExtent l="0" t="0" r="4445" b="7620"/>
            <wp:wrapNone/>
            <wp:docPr id="449" name="Picture 4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75" cy="9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740A" w14:textId="73BF337C" w:rsidR="0054280D" w:rsidRP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be alive</w:t>
      </w:r>
      <w:r w:rsidRPr="0054280D">
        <w:rPr>
          <w:shd w:val="clear" w:color="auto" w:fill="FFFFFF"/>
          <w:lang w:eastAsia="en-GB"/>
        </w:rPr>
        <w:br/>
      </w:r>
    </w:p>
    <w:p w14:paraId="37C2D1D4" w14:textId="4A0E1A68" w:rsidR="0054280D" w:rsidRDefault="00423418" w:rsidP="0054280D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3D3FB43A" wp14:editId="23364B8D">
            <wp:simplePos x="0" y="0"/>
            <wp:positionH relativeFrom="column">
              <wp:posOffset>192405</wp:posOffset>
            </wp:positionH>
            <wp:positionV relativeFrom="paragraph">
              <wp:posOffset>405765</wp:posOffset>
            </wp:positionV>
            <wp:extent cx="103187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135" y="21296"/>
                <wp:lineTo x="21135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eeling Small_discriminatio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0D">
        <w:rPr>
          <w:shd w:val="clear" w:color="auto" w:fill="FFFFFF"/>
          <w:lang w:eastAsia="en-GB"/>
        </w:rPr>
        <w:t xml:space="preserve">have a </w:t>
      </w:r>
      <w:r w:rsidR="0054280D" w:rsidRPr="007430B8">
        <w:rPr>
          <w:b/>
          <w:bCs/>
          <w:shd w:val="clear" w:color="auto" w:fill="FFFFFF"/>
          <w:lang w:eastAsia="en-GB"/>
        </w:rPr>
        <w:t>nationality</w:t>
      </w:r>
      <w:r w:rsidR="0054280D">
        <w:rPr>
          <w:shd w:val="clear" w:color="auto" w:fill="FFFFFF"/>
          <w:lang w:eastAsia="en-GB"/>
        </w:rPr>
        <w:br/>
      </w:r>
    </w:p>
    <w:p w14:paraId="2C604A7B" w14:textId="6521CCD6" w:rsid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not be </w:t>
      </w:r>
      <w:r w:rsidRPr="007430B8">
        <w:rPr>
          <w:b/>
          <w:bCs/>
          <w:shd w:val="clear" w:color="auto" w:fill="FFFFFF"/>
          <w:lang w:eastAsia="en-GB"/>
        </w:rPr>
        <w:t>discriminated against</w:t>
      </w:r>
      <w:r>
        <w:rPr>
          <w:shd w:val="clear" w:color="auto" w:fill="FFFFFF"/>
          <w:lang w:eastAsia="en-GB"/>
        </w:rPr>
        <w:t>.</w:t>
      </w:r>
      <w:r>
        <w:rPr>
          <w:shd w:val="clear" w:color="auto" w:fill="FFFFFF"/>
          <w:lang w:eastAsia="en-GB"/>
        </w:rPr>
        <w:br/>
      </w:r>
    </w:p>
    <w:p w14:paraId="1276EE28" w14:textId="1849ACE5" w:rsidR="001D1760" w:rsidRDefault="001D1760" w:rsidP="0054280D">
      <w:pPr>
        <w:rPr>
          <w:shd w:val="clear" w:color="auto" w:fill="FFFFFF"/>
          <w:lang w:eastAsia="en-GB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532244C" wp14:editId="52A3E96E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3480435" cy="1933575"/>
                <wp:effectExtent l="0" t="0" r="5715" b="952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1933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41EB5" id="Rectangle 30" o:spid="_x0000_s1026" style="position:absolute;margin-left:222.85pt;margin-top:20.7pt;width:274.05pt;height:152.25pt;z-index:-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" fillcolor="#c5e0b3 [1305]" stroked="f">
                <w10:wrap anchorx="margin"/>
              </v:rect>
            </w:pict>
          </mc:Fallback>
        </mc:AlternateContent>
      </w:r>
    </w:p>
    <w:p w14:paraId="1BF80713" w14:textId="5971D892" w:rsidR="0054280D" w:rsidRPr="001D1760" w:rsidRDefault="001D1760" w:rsidP="0054280D">
      <w:pPr>
        <w:rPr>
          <w:szCs w:val="32"/>
        </w:rPr>
      </w:pPr>
      <w:r w:rsidRPr="001D1760">
        <w:rPr>
          <w:noProof/>
          <w:szCs w:val="32"/>
          <w:lang w:val="en-NZ" w:eastAsia="en-NZ"/>
        </w:rPr>
        <w:drawing>
          <wp:anchor distT="0" distB="0" distL="114300" distR="114300" simplePos="0" relativeHeight="251717632" behindDoc="0" locked="0" layoutInCell="1" allowOverlap="1" wp14:anchorId="106D0EB0" wp14:editId="5A9D0C04">
            <wp:simplePos x="0" y="0"/>
            <wp:positionH relativeFrom="margin">
              <wp:posOffset>-64251</wp:posOffset>
            </wp:positionH>
            <wp:positionV relativeFrom="paragraph">
              <wp:posOffset>352772</wp:posOffset>
            </wp:positionV>
            <wp:extent cx="1816162" cy="1371600"/>
            <wp:effectExtent l="0" t="0" r="0" b="0"/>
            <wp:wrapNone/>
            <wp:docPr id="451" name="Picture 45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 w:rsidRPr="001D1760">
        <w:rPr>
          <w:szCs w:val="32"/>
        </w:rPr>
        <w:t xml:space="preserve">A </w:t>
      </w:r>
      <w:r w:rsidR="0054280D" w:rsidRPr="001D1760">
        <w:rPr>
          <w:b/>
          <w:bCs/>
          <w:szCs w:val="32"/>
        </w:rPr>
        <w:t>nationality</w:t>
      </w:r>
      <w:r w:rsidR="0054280D" w:rsidRPr="001D1760">
        <w:rPr>
          <w:szCs w:val="32"/>
        </w:rPr>
        <w:t xml:space="preserve"> is a country you:</w:t>
      </w:r>
      <w:r w:rsidR="0054280D" w:rsidRPr="001D1760">
        <w:rPr>
          <w:szCs w:val="32"/>
        </w:rPr>
        <w:br/>
      </w:r>
    </w:p>
    <w:p w14:paraId="4AF43649" w14:textId="0A4D4FDA" w:rsidR="0054280D" w:rsidRPr="001D1760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1D1760">
        <w:rPr>
          <w:rFonts w:eastAsiaTheme="minorEastAsia"/>
          <w:szCs w:val="32"/>
          <w:lang w:val="en-AU"/>
        </w:rPr>
        <w:t>are from</w:t>
      </w:r>
      <w:r w:rsidRPr="001D1760">
        <w:rPr>
          <w:rFonts w:eastAsiaTheme="minorEastAsia"/>
          <w:szCs w:val="32"/>
          <w:lang w:val="en-AU"/>
        </w:rPr>
        <w:br/>
      </w:r>
    </w:p>
    <w:p w14:paraId="1C3161D0" w14:textId="7D8563F9" w:rsidR="0054280D" w:rsidRPr="001D1760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1D1760">
        <w:rPr>
          <w:rFonts w:eastAsiaTheme="minorEastAsia"/>
          <w:szCs w:val="32"/>
          <w:lang w:val="en-AU"/>
        </w:rPr>
        <w:t>have the right to stay in.</w:t>
      </w:r>
      <w:r w:rsidRPr="001D1760">
        <w:rPr>
          <w:rFonts w:eastAsiaTheme="minorEastAsia"/>
          <w:szCs w:val="32"/>
          <w:lang w:val="en-AU"/>
        </w:rPr>
        <w:br/>
      </w:r>
    </w:p>
    <w:p w14:paraId="436C9B3A" w14:textId="4149F36F" w:rsidR="0054280D" w:rsidRPr="001D1760" w:rsidRDefault="001D1760" w:rsidP="0054280D">
      <w:pPr>
        <w:rPr>
          <w:szCs w:val="32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7861104" wp14:editId="0E75A1A3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3480435" cy="2552700"/>
                <wp:effectExtent l="0" t="0" r="571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2552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A7564" id="Rectangle 31" o:spid="_x0000_s1026" style="position:absolute;margin-left:222.85pt;margin-top:20.55pt;width:274.05pt;height:201pt;z-index:-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" fillcolor="#c5e0b3 [1305]" stroked="f">
                <w10:wrap anchorx="margin"/>
              </v:rect>
            </w:pict>
          </mc:Fallback>
        </mc:AlternateContent>
      </w:r>
    </w:p>
    <w:p w14:paraId="523782F5" w14:textId="25D3AB6E" w:rsidR="0054280D" w:rsidRPr="001D1760" w:rsidRDefault="001D1760" w:rsidP="0054280D">
      <w:pPr>
        <w:rPr>
          <w:szCs w:val="32"/>
        </w:rPr>
      </w:pPr>
      <w:r w:rsidRPr="001D1760">
        <w:rPr>
          <w:noProof/>
          <w:szCs w:val="32"/>
          <w:lang w:val="en-NZ" w:eastAsia="en-NZ"/>
        </w:rPr>
        <w:drawing>
          <wp:anchor distT="0" distB="0" distL="114300" distR="114300" simplePos="0" relativeHeight="251720704" behindDoc="0" locked="0" layoutInCell="1" allowOverlap="1" wp14:anchorId="2280DEC7" wp14:editId="259248E8">
            <wp:simplePos x="0" y="0"/>
            <wp:positionH relativeFrom="margin">
              <wp:posOffset>-71919</wp:posOffset>
            </wp:positionH>
            <wp:positionV relativeFrom="paragraph">
              <wp:posOffset>231746</wp:posOffset>
            </wp:positionV>
            <wp:extent cx="1781175" cy="1781175"/>
            <wp:effectExtent l="0" t="0" r="9525" b="952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80D" w:rsidRPr="001D1760">
        <w:rPr>
          <w:szCs w:val="32"/>
        </w:rPr>
        <w:t xml:space="preserve">Being </w:t>
      </w:r>
      <w:r w:rsidR="0054280D" w:rsidRPr="001D1760">
        <w:rPr>
          <w:b/>
          <w:bCs/>
          <w:szCs w:val="32"/>
        </w:rPr>
        <w:t>discriminated against</w:t>
      </w:r>
      <w:r w:rsidR="0054280D" w:rsidRPr="001D1760">
        <w:rPr>
          <w:szCs w:val="32"/>
        </w:rPr>
        <w:t xml:space="preserve"> means being treated unfairly for something like</w:t>
      </w:r>
      <w:r w:rsidR="003B148E" w:rsidRPr="001D1760">
        <w:rPr>
          <w:szCs w:val="32"/>
        </w:rPr>
        <w:t xml:space="preserve"> being:</w:t>
      </w:r>
    </w:p>
    <w:p w14:paraId="1082EB6C" w14:textId="098E41B7" w:rsidR="003B148E" w:rsidRPr="001D1760" w:rsidRDefault="003B148E" w:rsidP="0054280D">
      <w:pPr>
        <w:rPr>
          <w:szCs w:val="32"/>
        </w:rPr>
      </w:pPr>
    </w:p>
    <w:p w14:paraId="317BB4CA" w14:textId="317AFEF8" w:rsidR="003B148E" w:rsidRPr="001D1760" w:rsidRDefault="003B148E" w:rsidP="003B148E">
      <w:pPr>
        <w:pStyle w:val="ListParagraph"/>
        <w:rPr>
          <w:rFonts w:eastAsiaTheme="minorEastAsia"/>
          <w:szCs w:val="32"/>
          <w:lang w:val="en-AU"/>
        </w:rPr>
      </w:pPr>
      <w:r w:rsidRPr="001D1760">
        <w:rPr>
          <w:rFonts w:eastAsiaTheme="minorEastAsia"/>
          <w:szCs w:val="32"/>
          <w:lang w:val="en-AU"/>
        </w:rPr>
        <w:t>Māori</w:t>
      </w:r>
      <w:r w:rsidRPr="001D1760">
        <w:rPr>
          <w:rFonts w:eastAsiaTheme="minorEastAsia"/>
          <w:szCs w:val="32"/>
          <w:lang w:val="en-AU"/>
        </w:rPr>
        <w:br/>
      </w:r>
    </w:p>
    <w:p w14:paraId="56943148" w14:textId="2723F60F" w:rsidR="003B148E" w:rsidRPr="001D1760" w:rsidRDefault="003B148E" w:rsidP="003B148E">
      <w:pPr>
        <w:pStyle w:val="ListParagraph"/>
        <w:rPr>
          <w:rFonts w:eastAsiaTheme="minorEastAsia"/>
          <w:szCs w:val="32"/>
          <w:lang w:val="en-AU"/>
        </w:rPr>
      </w:pPr>
      <w:r w:rsidRPr="001D1760">
        <w:rPr>
          <w:rFonts w:eastAsiaTheme="minorEastAsia"/>
          <w:szCs w:val="32"/>
          <w:lang w:val="en-AU"/>
        </w:rPr>
        <w:t>a girl / woman.</w:t>
      </w:r>
    </w:p>
    <w:p w14:paraId="6A682251" w14:textId="50943CBA" w:rsidR="0054280D" w:rsidRDefault="0055234F" w:rsidP="0054280D">
      <w:pPr>
        <w:rPr>
          <w:shd w:val="clear" w:color="auto" w:fill="FFFFFF"/>
          <w:lang w:eastAsia="en-GB"/>
        </w:rPr>
      </w:pPr>
      <w:r w:rsidRPr="0055234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52448" behindDoc="0" locked="0" layoutInCell="1" allowOverlap="1" wp14:anchorId="0F43BC37" wp14:editId="18627BB9">
            <wp:simplePos x="0" y="0"/>
            <wp:positionH relativeFrom="margin">
              <wp:posOffset>0</wp:posOffset>
            </wp:positionH>
            <wp:positionV relativeFrom="paragraph">
              <wp:posOffset>-226031</wp:posOffset>
            </wp:positionV>
            <wp:extent cx="1304925" cy="13049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Some more of these rights are the right to:</w:t>
      </w:r>
      <w:r w:rsidR="0054280D">
        <w:rPr>
          <w:rFonts w:eastAsia="Times New Roman"/>
          <w:shd w:val="clear" w:color="auto" w:fill="FFFFFF"/>
          <w:lang w:eastAsia="en-GB"/>
        </w:rPr>
        <w:br/>
      </w:r>
    </w:p>
    <w:p w14:paraId="5991C0A1" w14:textId="1EF83B02" w:rsidR="0054280D" w:rsidRDefault="009F28BF" w:rsidP="0054280D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4672" behindDoc="0" locked="0" layoutInCell="1" allowOverlap="1" wp14:anchorId="33FC8682" wp14:editId="17A6637B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1308735" cy="1308735"/>
            <wp:effectExtent l="0" t="0" r="5715" b="5715"/>
            <wp:wrapThrough wrapText="bothSides">
              <wp:wrapPolygon edited="0">
                <wp:start x="11004" y="1258"/>
                <wp:lineTo x="6288" y="1886"/>
                <wp:lineTo x="1572" y="4716"/>
                <wp:lineTo x="1572" y="6917"/>
                <wp:lineTo x="0" y="10376"/>
                <wp:lineTo x="0" y="15406"/>
                <wp:lineTo x="314" y="21380"/>
                <wp:lineTo x="20751" y="21380"/>
                <wp:lineTo x="21066" y="21380"/>
                <wp:lineTo x="21380" y="18236"/>
                <wp:lineTo x="21380" y="8803"/>
                <wp:lineTo x="19493" y="6917"/>
                <wp:lineTo x="19808" y="5031"/>
                <wp:lineTo x="17293" y="2830"/>
                <wp:lineTo x="13520" y="1258"/>
                <wp:lineTo x="11004" y="1258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gatahi youth young people teenagers teens - small siz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0D">
        <w:rPr>
          <w:shd w:val="clear" w:color="auto" w:fill="FFFFFF"/>
          <w:lang w:eastAsia="en-GB"/>
        </w:rPr>
        <w:t xml:space="preserve">grow up </w:t>
      </w:r>
      <w:r w:rsidR="0054280D">
        <w:rPr>
          <w:shd w:val="clear" w:color="auto" w:fill="FFFFFF"/>
          <w:lang w:eastAsia="en-GB"/>
        </w:rPr>
        <w:br/>
      </w:r>
    </w:p>
    <w:p w14:paraId="471E4C6F" w14:textId="292A4E1B" w:rsidR="0055234F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change as you grow</w:t>
      </w:r>
      <w:r w:rsidR="0055234F">
        <w:rPr>
          <w:shd w:val="clear" w:color="auto" w:fill="FFFFFF"/>
          <w:lang w:eastAsia="en-GB"/>
        </w:rPr>
        <w:br/>
      </w:r>
    </w:p>
    <w:p w14:paraId="2E030B98" w14:textId="56A2E42C" w:rsidR="0054280D" w:rsidRDefault="0055234F" w:rsidP="0054280D">
      <w:pPr>
        <w:pStyle w:val="ListParagraph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54496" behindDoc="0" locked="0" layoutInCell="1" allowOverlap="1" wp14:anchorId="44D678DA" wp14:editId="463DD754">
            <wp:simplePos x="0" y="0"/>
            <wp:positionH relativeFrom="margin">
              <wp:posOffset>60325</wp:posOffset>
            </wp:positionH>
            <wp:positionV relativeFrom="paragraph">
              <wp:posOffset>519430</wp:posOffset>
            </wp:positionV>
            <wp:extent cx="1216418" cy="1019175"/>
            <wp:effectExtent l="0" t="0" r="3175" b="0"/>
            <wp:wrapNone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18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have your own opinions</w:t>
      </w:r>
      <w:r w:rsidR="0054280D">
        <w:rPr>
          <w:shd w:val="clear" w:color="auto" w:fill="FFFFFF"/>
          <w:lang w:eastAsia="en-GB"/>
        </w:rPr>
        <w:br/>
      </w:r>
    </w:p>
    <w:p w14:paraId="1D8BE23C" w14:textId="3B6761B0" w:rsidR="0055234F" w:rsidRDefault="0055234F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not be made to do lots of work to make money for other people</w:t>
      </w:r>
      <w:r>
        <w:rPr>
          <w:shd w:val="clear" w:color="auto" w:fill="FFFFFF"/>
          <w:lang w:eastAsia="en-GB"/>
        </w:rPr>
        <w:br/>
      </w:r>
    </w:p>
    <w:p w14:paraId="7F754751" w14:textId="081B6CE4" w:rsidR="0055234F" w:rsidRDefault="0055234F" w:rsidP="0054280D">
      <w:pPr>
        <w:pStyle w:val="ListParagraph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7568" behindDoc="0" locked="0" layoutInCell="1" allowOverlap="1" wp14:anchorId="79CC3388" wp14:editId="097FCD4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276350" cy="1128517"/>
            <wp:effectExtent l="0" t="0" r="0" b="0"/>
            <wp:wrapNone/>
            <wp:docPr id="37" name="Picture 37" descr="Abuse Sexual Show P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use Sexual Show Por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01" cy="11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not be made to do sexual things </w:t>
      </w:r>
      <w:r>
        <w:rPr>
          <w:shd w:val="clear" w:color="auto" w:fill="FFFFFF"/>
          <w:lang w:eastAsia="en-GB"/>
        </w:rPr>
        <w:br/>
      </w:r>
    </w:p>
    <w:p w14:paraId="47943B28" w14:textId="7DF5AB52" w:rsidR="0055234F" w:rsidRDefault="0055234F" w:rsidP="0054280D">
      <w:pPr>
        <w:pStyle w:val="ListParagraph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58592" behindDoc="0" locked="0" layoutInCell="1" allowOverlap="1" wp14:anchorId="736E95AD" wp14:editId="06F3BF5E">
            <wp:simplePos x="0" y="0"/>
            <wp:positionH relativeFrom="margin">
              <wp:align>left</wp:align>
            </wp:positionH>
            <wp:positionV relativeFrom="paragraph">
              <wp:posOffset>511175</wp:posOffset>
            </wp:positionV>
            <wp:extent cx="1285875" cy="969352"/>
            <wp:effectExtent l="0" t="0" r="0" b="2540"/>
            <wp:wrapNone/>
            <wp:docPr id="38" name="Picture 3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07" cy="9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have a good way of living like:</w:t>
      </w:r>
      <w:r>
        <w:rPr>
          <w:shd w:val="clear" w:color="auto" w:fill="FFFFFF"/>
          <w:lang w:eastAsia="en-GB"/>
        </w:rPr>
        <w:br/>
      </w:r>
    </w:p>
    <w:p w14:paraId="08FB3ED8" w14:textId="61AD61AA" w:rsidR="0055234F" w:rsidRDefault="0055234F" w:rsidP="0055234F">
      <w:pPr>
        <w:pStyle w:val="ListParagraph"/>
        <w:numPr>
          <w:ilvl w:val="1"/>
          <w:numId w:val="2"/>
        </w:numPr>
        <w:ind w:left="4820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 safe home</w:t>
      </w:r>
      <w:r>
        <w:rPr>
          <w:shd w:val="clear" w:color="auto" w:fill="FFFFFF"/>
          <w:lang w:eastAsia="en-GB"/>
        </w:rPr>
        <w:br/>
      </w:r>
    </w:p>
    <w:p w14:paraId="7C1C0250" w14:textId="308CDFB1" w:rsidR="0054280D" w:rsidRDefault="0055234F" w:rsidP="0055234F">
      <w:pPr>
        <w:pStyle w:val="ListParagraph"/>
        <w:numPr>
          <w:ilvl w:val="1"/>
          <w:numId w:val="2"/>
        </w:numPr>
        <w:ind w:left="4820" w:hanging="567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55520" behindDoc="0" locked="0" layoutInCell="1" allowOverlap="1" wp14:anchorId="4AC212A0" wp14:editId="50013C0F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295400" cy="1295400"/>
            <wp:effectExtent l="0" t="0" r="0" b="0"/>
            <wp:wrapNone/>
            <wp:docPr id="36" name="Picture 3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enough food.</w:t>
      </w:r>
      <w:r w:rsidR="0054280D">
        <w:rPr>
          <w:shd w:val="clear" w:color="auto" w:fill="FFFFFF"/>
          <w:lang w:eastAsia="en-GB"/>
        </w:rPr>
        <w:br/>
      </w:r>
    </w:p>
    <w:p w14:paraId="5EC79E20" w14:textId="3B06C6F8" w:rsidR="0055234F" w:rsidRDefault="0055234F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3E22388" w14:textId="53186C2F" w:rsidR="0054280D" w:rsidRPr="0055234F" w:rsidRDefault="0055234F" w:rsidP="0055234F">
      <w:pPr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50400" behindDoc="0" locked="0" layoutInCell="1" allowOverlap="1" wp14:anchorId="3C346D1B" wp14:editId="6252E14E">
            <wp:simplePos x="0" y="0"/>
            <wp:positionH relativeFrom="margin">
              <wp:posOffset>-174661</wp:posOffset>
            </wp:positionH>
            <wp:positionV relativeFrom="paragraph">
              <wp:posOffset>9525</wp:posOffset>
            </wp:positionV>
            <wp:extent cx="1962150" cy="1027177"/>
            <wp:effectExtent l="0" t="0" r="0" b="1905"/>
            <wp:wrapNone/>
            <wp:docPr id="478" name="Picture 478" descr="A picture containing text, book, clipar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icture containing text, book, clipar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Another of these rights is the right to h</w:t>
      </w:r>
      <w:r w:rsidR="0054280D" w:rsidRPr="0055234F">
        <w:rPr>
          <w:shd w:val="clear" w:color="auto" w:fill="FFFFFF"/>
          <w:lang w:eastAsia="en-GB"/>
        </w:rPr>
        <w:t xml:space="preserve">ave a </w:t>
      </w:r>
      <w:r w:rsidR="0054280D" w:rsidRPr="0055234F">
        <w:rPr>
          <w:b/>
          <w:bCs/>
          <w:shd w:val="clear" w:color="auto" w:fill="FFFFFF"/>
          <w:lang w:eastAsia="en-GB"/>
        </w:rPr>
        <w:t>religion</w:t>
      </w:r>
      <w:r w:rsidR="0054280D" w:rsidRPr="0055234F">
        <w:rPr>
          <w:shd w:val="clear" w:color="auto" w:fill="FFFFFF"/>
          <w:lang w:eastAsia="en-GB"/>
        </w:rPr>
        <w:t>.</w:t>
      </w:r>
    </w:p>
    <w:p w14:paraId="5C49986B" w14:textId="290A40DD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</w:p>
    <w:p w14:paraId="09673A27" w14:textId="03FBD217" w:rsidR="0054280D" w:rsidRDefault="0055234F" w:rsidP="0054280D">
      <w:pPr>
        <w:rPr>
          <w:rFonts w:eastAsia="Times New Roman"/>
          <w:shd w:val="clear" w:color="auto" w:fill="FFFFFF"/>
          <w:lang w:eastAsia="en-GB"/>
        </w:rPr>
      </w:pPr>
      <w:r w:rsidRPr="0055234F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6EA35EC" wp14:editId="2CBBEBFA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3480435" cy="5915025"/>
                <wp:effectExtent l="0" t="0" r="5715" b="952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5915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08DA9" id="Rectangle 475" o:spid="_x0000_s1026" style="position:absolute;margin-left:222.85pt;margin-top:25.15pt;width:274.05pt;height:465.75pt;z-index:-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" fillcolor="#c5e0b3 [1305]" stroked="f">
                <w10:wrap anchorx="margin"/>
              </v:rect>
            </w:pict>
          </mc:Fallback>
        </mc:AlternateContent>
      </w:r>
    </w:p>
    <w:p w14:paraId="0D9C690D" w14:textId="2C6D9BB9" w:rsidR="0054280D" w:rsidRPr="0055234F" w:rsidRDefault="0055234F" w:rsidP="0054280D">
      <w:pPr>
        <w:rPr>
          <w:szCs w:val="32"/>
        </w:rPr>
      </w:pPr>
      <w:r w:rsidRPr="0055234F">
        <w:rPr>
          <w:noProof/>
          <w:szCs w:val="32"/>
          <w:lang w:val="en-NZ" w:eastAsia="en-NZ"/>
        </w:rPr>
        <w:drawing>
          <wp:anchor distT="0" distB="0" distL="114300" distR="114300" simplePos="0" relativeHeight="251749376" behindDoc="0" locked="0" layoutInCell="1" allowOverlap="1" wp14:anchorId="26448AD9" wp14:editId="0AD4AC6C">
            <wp:simplePos x="0" y="0"/>
            <wp:positionH relativeFrom="margin">
              <wp:posOffset>-256540</wp:posOffset>
            </wp:positionH>
            <wp:positionV relativeFrom="paragraph">
              <wp:posOffset>681433</wp:posOffset>
            </wp:positionV>
            <wp:extent cx="1949726" cy="1676400"/>
            <wp:effectExtent l="0" t="0" r="0" b="0"/>
            <wp:wrapNone/>
            <wp:docPr id="476" name="Picture 476" descr="A group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group of m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2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 w:rsidRPr="0055234F">
        <w:rPr>
          <w:szCs w:val="32"/>
        </w:rPr>
        <w:t xml:space="preserve">A </w:t>
      </w:r>
      <w:r w:rsidR="0054280D" w:rsidRPr="0055234F">
        <w:rPr>
          <w:b/>
          <w:bCs/>
          <w:szCs w:val="32"/>
        </w:rPr>
        <w:t>religion</w:t>
      </w:r>
      <w:r w:rsidR="0054280D" w:rsidRPr="0055234F">
        <w:rPr>
          <w:szCs w:val="32"/>
        </w:rPr>
        <w:t xml:space="preserve"> is a group of people who believe similar things about ideas like:</w:t>
      </w:r>
    </w:p>
    <w:p w14:paraId="4C518042" w14:textId="56F98AFD" w:rsidR="0054280D" w:rsidRPr="0055234F" w:rsidRDefault="0054280D" w:rsidP="0054280D">
      <w:pPr>
        <w:rPr>
          <w:szCs w:val="32"/>
        </w:rPr>
      </w:pPr>
    </w:p>
    <w:p w14:paraId="685C5F38" w14:textId="17DA2626" w:rsidR="0054280D" w:rsidRPr="0055234F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 xml:space="preserve">if there is a </w:t>
      </w:r>
      <w:proofErr w:type="gramStart"/>
      <w:r w:rsidRPr="0055234F">
        <w:rPr>
          <w:rFonts w:eastAsiaTheme="minorEastAsia"/>
          <w:szCs w:val="32"/>
          <w:lang w:val="en-AU"/>
        </w:rPr>
        <w:t xml:space="preserve">god </w:t>
      </w:r>
      <w:r w:rsidR="00E53484">
        <w:rPr>
          <w:rFonts w:eastAsiaTheme="minorEastAsia"/>
          <w:szCs w:val="32"/>
          <w:lang w:val="en-AU"/>
        </w:rPr>
        <w:t>/</w:t>
      </w:r>
      <w:r w:rsidRPr="0055234F">
        <w:rPr>
          <w:rFonts w:eastAsiaTheme="minorEastAsia"/>
          <w:szCs w:val="32"/>
          <w:lang w:val="en-AU"/>
        </w:rPr>
        <w:t xml:space="preserve"> gods</w:t>
      </w:r>
      <w:proofErr w:type="gramEnd"/>
      <w:r w:rsidRPr="0055234F">
        <w:rPr>
          <w:rFonts w:eastAsiaTheme="minorEastAsia"/>
          <w:szCs w:val="32"/>
          <w:lang w:val="en-AU"/>
        </w:rPr>
        <w:br/>
      </w:r>
    </w:p>
    <w:p w14:paraId="4A76F8D9" w14:textId="2BAE57C1" w:rsidR="0054280D" w:rsidRPr="0055234F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what happens after we die.</w:t>
      </w:r>
    </w:p>
    <w:p w14:paraId="5A695D5B" w14:textId="59C3B8A9" w:rsidR="0054280D" w:rsidRPr="0055234F" w:rsidRDefault="0054280D" w:rsidP="0054280D">
      <w:pPr>
        <w:rPr>
          <w:szCs w:val="32"/>
        </w:rPr>
      </w:pPr>
    </w:p>
    <w:p w14:paraId="4490011D" w14:textId="20379288" w:rsidR="0054280D" w:rsidRPr="0055234F" w:rsidRDefault="0054280D" w:rsidP="0054280D">
      <w:pPr>
        <w:rPr>
          <w:szCs w:val="32"/>
        </w:rPr>
      </w:pPr>
    </w:p>
    <w:p w14:paraId="616934FF" w14:textId="0EFD39A2" w:rsidR="0054280D" w:rsidRPr="0055234F" w:rsidRDefault="000A7489" w:rsidP="0054280D">
      <w:pPr>
        <w:rPr>
          <w:szCs w:val="32"/>
        </w:rPr>
      </w:pPr>
      <w:r w:rsidRPr="0055234F">
        <w:rPr>
          <w:noProof/>
          <w:szCs w:val="32"/>
          <w:lang w:val="en-NZ" w:eastAsia="en-NZ"/>
        </w:rPr>
        <w:drawing>
          <wp:anchor distT="0" distB="0" distL="114300" distR="114300" simplePos="0" relativeHeight="251751424" behindDoc="0" locked="0" layoutInCell="1" allowOverlap="1" wp14:anchorId="5EA3BEC9" wp14:editId="75B8BE95">
            <wp:simplePos x="0" y="0"/>
            <wp:positionH relativeFrom="margin">
              <wp:posOffset>-174233</wp:posOffset>
            </wp:positionH>
            <wp:positionV relativeFrom="paragraph">
              <wp:posOffset>199539</wp:posOffset>
            </wp:positionV>
            <wp:extent cx="1797978" cy="1797978"/>
            <wp:effectExtent l="0" t="0" r="0" b="0"/>
            <wp:wrapNone/>
            <wp:docPr id="479" name="Picture 479" descr="A lit candle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lit candle on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78" cy="17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 w:rsidRPr="0055234F">
        <w:rPr>
          <w:szCs w:val="32"/>
        </w:rPr>
        <w:t>Some examples of religions are:</w:t>
      </w:r>
    </w:p>
    <w:p w14:paraId="72F4B083" w14:textId="30248D4C" w:rsidR="0054280D" w:rsidRPr="0055234F" w:rsidRDefault="0054280D" w:rsidP="0054280D">
      <w:pPr>
        <w:rPr>
          <w:szCs w:val="32"/>
        </w:rPr>
      </w:pPr>
    </w:p>
    <w:p w14:paraId="054D7242" w14:textId="74DF6D35" w:rsidR="0054280D" w:rsidRPr="0055234F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Christian</w:t>
      </w:r>
      <w:r w:rsidRPr="0055234F">
        <w:rPr>
          <w:rFonts w:eastAsiaTheme="minorEastAsia"/>
          <w:szCs w:val="32"/>
          <w:lang w:val="en-AU"/>
        </w:rPr>
        <w:br/>
      </w:r>
    </w:p>
    <w:p w14:paraId="3A6D6F8F" w14:textId="272B249C" w:rsidR="0054280D" w:rsidRPr="0055234F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Hindu</w:t>
      </w:r>
      <w:r w:rsidRPr="0055234F">
        <w:rPr>
          <w:rFonts w:eastAsiaTheme="minorEastAsia"/>
          <w:szCs w:val="32"/>
          <w:lang w:val="en-AU"/>
        </w:rPr>
        <w:br/>
      </w:r>
    </w:p>
    <w:p w14:paraId="3D284EA9" w14:textId="33ACF3B2" w:rsidR="0054280D" w:rsidRPr="0055234F" w:rsidRDefault="0054280D" w:rsidP="0054280D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Muslim</w:t>
      </w:r>
      <w:r w:rsidR="003B148E" w:rsidRPr="0055234F">
        <w:rPr>
          <w:rFonts w:eastAsiaTheme="minorEastAsia"/>
          <w:szCs w:val="32"/>
          <w:lang w:val="en-AU"/>
        </w:rPr>
        <w:t>.</w:t>
      </w:r>
    </w:p>
    <w:p w14:paraId="161B8E9C" w14:textId="5559A7DD" w:rsidR="0055234F" w:rsidRDefault="0055234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B899B8E" w14:textId="7B81C169" w:rsidR="0054280D" w:rsidRDefault="0055234F" w:rsidP="0055234F">
      <w:pPr>
        <w:rPr>
          <w:rFonts w:eastAsia="Times New Roman"/>
          <w:shd w:val="clear" w:color="auto" w:fill="FFFFFF"/>
          <w:lang w:eastAsia="en-GB"/>
        </w:rPr>
      </w:pPr>
      <w:r w:rsidRPr="0055234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46304" behindDoc="0" locked="0" layoutInCell="1" allowOverlap="1" wp14:anchorId="049F2D76" wp14:editId="13D926DF">
            <wp:simplePos x="0" y="0"/>
            <wp:positionH relativeFrom="margin">
              <wp:posOffset>102741</wp:posOffset>
            </wp:positionH>
            <wp:positionV relativeFrom="paragraph">
              <wp:posOffset>132815</wp:posOffset>
            </wp:positionV>
            <wp:extent cx="1207758" cy="1704975"/>
            <wp:effectExtent l="0" t="0" r="0" b="0"/>
            <wp:wrapNone/>
            <wp:docPr id="474" name="Picture 474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black and white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5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There are also rights for children who may need </w:t>
      </w:r>
      <w:r w:rsidR="00BF7973">
        <w:rPr>
          <w:rFonts w:eastAsia="Times New Roman"/>
          <w:shd w:val="clear" w:color="auto" w:fill="FFFFFF"/>
          <w:lang w:eastAsia="en-GB"/>
        </w:rPr>
        <w:t>to be better looked after</w:t>
      </w:r>
      <w:r>
        <w:rPr>
          <w:rFonts w:eastAsia="Times New Roman"/>
          <w:shd w:val="clear" w:color="auto" w:fill="FFFFFF"/>
          <w:lang w:eastAsia="en-GB"/>
        </w:rPr>
        <w:t xml:space="preserve"> like:</w:t>
      </w:r>
    </w:p>
    <w:p w14:paraId="5783D70A" w14:textId="77DD8FBE" w:rsidR="0055234F" w:rsidRDefault="0055234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9E0688F" w14:textId="37CDBF2C" w:rsidR="0055234F" w:rsidRDefault="0055234F" w:rsidP="0055234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children who cannot live with their families</w:t>
      </w:r>
      <w:r>
        <w:rPr>
          <w:shd w:val="clear" w:color="auto" w:fill="FFFFFF"/>
          <w:lang w:eastAsia="en-GB"/>
        </w:rPr>
        <w:br/>
      </w:r>
    </w:p>
    <w:p w14:paraId="3C058881" w14:textId="6B2BDA84" w:rsidR="0055234F" w:rsidRDefault="0055234F" w:rsidP="0055234F">
      <w:pPr>
        <w:pStyle w:val="ListParagraph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45280" behindDoc="0" locked="0" layoutInCell="1" allowOverlap="1" wp14:anchorId="38AA8B16" wp14:editId="4608C890">
            <wp:simplePos x="0" y="0"/>
            <wp:positionH relativeFrom="margin">
              <wp:posOffset>-305064</wp:posOffset>
            </wp:positionH>
            <wp:positionV relativeFrom="paragraph">
              <wp:posOffset>10160</wp:posOffset>
            </wp:positionV>
            <wp:extent cx="2020570" cy="1571625"/>
            <wp:effectExtent l="0" t="0" r="0" b="9525"/>
            <wp:wrapNone/>
            <wp:docPr id="473" name="Picture 47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 xml:space="preserve">children who have </w:t>
      </w:r>
      <w:r w:rsidRPr="007430B8">
        <w:rPr>
          <w:b/>
          <w:bCs/>
          <w:shd w:val="clear" w:color="auto" w:fill="FFFFFF"/>
          <w:lang w:eastAsia="en-GB"/>
        </w:rPr>
        <w:t>broken the law</w:t>
      </w:r>
      <w:r>
        <w:rPr>
          <w:shd w:val="clear" w:color="auto" w:fill="FFFFFF"/>
          <w:lang w:eastAsia="en-GB"/>
        </w:rPr>
        <w:br/>
      </w:r>
    </w:p>
    <w:p w14:paraId="6D135756" w14:textId="00164750" w:rsidR="0055234F" w:rsidRDefault="0055234F" w:rsidP="0055234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children </w:t>
      </w:r>
      <w:r w:rsidR="00E27C50">
        <w:rPr>
          <w:shd w:val="clear" w:color="auto" w:fill="FFFFFF"/>
          <w:lang w:eastAsia="en-GB"/>
        </w:rPr>
        <w:t xml:space="preserve">who </w:t>
      </w:r>
      <w:r>
        <w:rPr>
          <w:shd w:val="clear" w:color="auto" w:fill="FFFFFF"/>
          <w:lang w:eastAsia="en-GB"/>
        </w:rPr>
        <w:t>the police think may have broken the law.</w:t>
      </w:r>
    </w:p>
    <w:p w14:paraId="3629382F" w14:textId="3D4B0B11" w:rsidR="0055234F" w:rsidRPr="0055234F" w:rsidRDefault="0055234F" w:rsidP="0055234F">
      <w:pPr>
        <w:rPr>
          <w:szCs w:val="32"/>
        </w:rPr>
      </w:pPr>
    </w:p>
    <w:p w14:paraId="367A61BD" w14:textId="53565694" w:rsidR="0055234F" w:rsidRPr="0055234F" w:rsidRDefault="0055234F" w:rsidP="0055234F">
      <w:pPr>
        <w:rPr>
          <w:szCs w:val="32"/>
        </w:rPr>
      </w:pPr>
      <w:r w:rsidRPr="0055234F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BA74168" wp14:editId="035118E7">
                <wp:simplePos x="0" y="0"/>
                <wp:positionH relativeFrom="margin">
                  <wp:posOffset>2209800</wp:posOffset>
                </wp:positionH>
                <wp:positionV relativeFrom="paragraph">
                  <wp:posOffset>303530</wp:posOffset>
                </wp:positionV>
                <wp:extent cx="3480435" cy="2190750"/>
                <wp:effectExtent l="0" t="0" r="5715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2190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095D5" id="Rectangle 471" o:spid="_x0000_s1026" style="position:absolute;margin-left:174pt;margin-top:23.9pt;width:274.05pt;height:172.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" fillcolor="#c5e0b3 [1305]" stroked="f">
                <w10:wrap anchorx="margin"/>
              </v:rect>
            </w:pict>
          </mc:Fallback>
        </mc:AlternateContent>
      </w:r>
    </w:p>
    <w:p w14:paraId="15081CE6" w14:textId="32445A83" w:rsidR="0055234F" w:rsidRPr="0055234F" w:rsidRDefault="000A7489" w:rsidP="0055234F">
      <w:pPr>
        <w:rPr>
          <w:szCs w:val="32"/>
        </w:rPr>
      </w:pPr>
      <w:r w:rsidRPr="00DD7359">
        <w:rPr>
          <w:noProof/>
          <w:szCs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2F16A311" wp14:editId="341977DE">
            <wp:simplePos x="0" y="0"/>
            <wp:positionH relativeFrom="margin">
              <wp:posOffset>-195209</wp:posOffset>
            </wp:positionH>
            <wp:positionV relativeFrom="paragraph">
              <wp:posOffset>353017</wp:posOffset>
            </wp:positionV>
            <wp:extent cx="1910993" cy="151617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93" cy="15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34F" w:rsidRPr="0055234F">
        <w:rPr>
          <w:szCs w:val="32"/>
        </w:rPr>
        <w:t xml:space="preserve">Someone who has </w:t>
      </w:r>
      <w:r w:rsidR="0055234F" w:rsidRPr="0055234F">
        <w:rPr>
          <w:b/>
          <w:bCs/>
          <w:szCs w:val="32"/>
        </w:rPr>
        <w:t>broken the law</w:t>
      </w:r>
      <w:r w:rsidR="0055234F" w:rsidRPr="0055234F">
        <w:rPr>
          <w:szCs w:val="32"/>
        </w:rPr>
        <w:t xml:space="preserve"> has done a crime like: </w:t>
      </w:r>
      <w:r w:rsidR="0055234F" w:rsidRPr="0055234F">
        <w:rPr>
          <w:szCs w:val="32"/>
        </w:rPr>
        <w:br/>
      </w:r>
    </w:p>
    <w:p w14:paraId="6780D0C0" w14:textId="0C30DB6D" w:rsidR="0055234F" w:rsidRPr="0055234F" w:rsidRDefault="0055234F" w:rsidP="0055234F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stealing</w:t>
      </w:r>
      <w:r w:rsidRPr="0055234F">
        <w:rPr>
          <w:rFonts w:eastAsiaTheme="minorEastAsia"/>
          <w:szCs w:val="32"/>
          <w:lang w:val="en-AU"/>
        </w:rPr>
        <w:br/>
      </w:r>
    </w:p>
    <w:p w14:paraId="1E0952F7" w14:textId="495E978C" w:rsidR="0055234F" w:rsidRPr="0055234F" w:rsidRDefault="0055234F" w:rsidP="0055234F">
      <w:pPr>
        <w:pStyle w:val="ListParagraph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hitting someone.</w:t>
      </w:r>
    </w:p>
    <w:p w14:paraId="4CE8C37B" w14:textId="51D3C17D" w:rsidR="0055234F" w:rsidRPr="0055234F" w:rsidRDefault="0055234F" w:rsidP="0055234F">
      <w:pPr>
        <w:rPr>
          <w:szCs w:val="32"/>
        </w:rPr>
      </w:pPr>
    </w:p>
    <w:p w14:paraId="5ADEC85E" w14:textId="77777777" w:rsidR="00BF7973" w:rsidRDefault="00BF7973" w:rsidP="0055234F">
      <w:pPr>
        <w:rPr>
          <w:rFonts w:eastAsia="Times New Roman"/>
          <w:shd w:val="clear" w:color="auto" w:fill="FFFFFF"/>
          <w:lang w:eastAsia="en-GB"/>
        </w:rPr>
      </w:pPr>
    </w:p>
    <w:p w14:paraId="054FC48C" w14:textId="77777777" w:rsidR="00BF7973" w:rsidRDefault="00BF7973" w:rsidP="0055234F">
      <w:pPr>
        <w:rPr>
          <w:rFonts w:eastAsia="Times New Roman"/>
          <w:shd w:val="clear" w:color="auto" w:fill="FFFFFF"/>
          <w:lang w:eastAsia="en-GB"/>
        </w:rPr>
      </w:pPr>
    </w:p>
    <w:p w14:paraId="63EEE79A" w14:textId="7E77A659" w:rsidR="0055234F" w:rsidRDefault="0055234F" w:rsidP="0055234F">
      <w:pPr>
        <w:rPr>
          <w:rFonts w:eastAsia="Times New Roman"/>
          <w:shd w:val="clear" w:color="auto" w:fill="FFFFFF"/>
          <w:lang w:eastAsia="en-GB"/>
        </w:rPr>
      </w:pPr>
    </w:p>
    <w:p w14:paraId="01894EE3" w14:textId="317A948C" w:rsidR="0055234F" w:rsidRDefault="00BF7973" w:rsidP="000A7489">
      <w:pPr>
        <w:rPr>
          <w:rFonts w:eastAsia="Times New Roman"/>
          <w:shd w:val="clear" w:color="auto" w:fill="FFFFFF"/>
          <w:lang w:eastAsia="en-GB"/>
        </w:rPr>
      </w:pPr>
      <w:r w:rsidRPr="0055234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41184" behindDoc="0" locked="0" layoutInCell="1" allowOverlap="1" wp14:anchorId="3D3B40F7" wp14:editId="52612108">
            <wp:simplePos x="0" y="0"/>
            <wp:positionH relativeFrom="margin">
              <wp:posOffset>-308344</wp:posOffset>
            </wp:positionH>
            <wp:positionV relativeFrom="paragraph">
              <wp:posOffset>11209</wp:posOffset>
            </wp:positionV>
            <wp:extent cx="2162175" cy="1238250"/>
            <wp:effectExtent l="0" t="0" r="9525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88">
        <w:rPr>
          <w:rFonts w:eastAsia="Times New Roman"/>
          <w:shd w:val="clear" w:color="auto" w:fill="FFFFFF"/>
          <w:lang w:eastAsia="en-GB"/>
        </w:rPr>
        <w:t>The C</w:t>
      </w:r>
      <w:r w:rsidR="0055234F">
        <w:rPr>
          <w:rFonts w:eastAsia="Times New Roman"/>
          <w:shd w:val="clear" w:color="auto" w:fill="FFFFFF"/>
          <w:lang w:eastAsia="en-GB"/>
        </w:rPr>
        <w:t>onvention also says that when making decisions about a child people should think about what is best for the child.</w:t>
      </w:r>
    </w:p>
    <w:p w14:paraId="1E2065A7" w14:textId="4E9B1C33" w:rsidR="0055234F" w:rsidRDefault="000A7489" w:rsidP="000A7489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9136" behindDoc="0" locked="0" layoutInCell="1" allowOverlap="1" wp14:anchorId="70EB9D6A" wp14:editId="5D8B0A8A">
            <wp:simplePos x="0" y="0"/>
            <wp:positionH relativeFrom="margin">
              <wp:posOffset>0</wp:posOffset>
            </wp:positionH>
            <wp:positionV relativeFrom="paragraph">
              <wp:posOffset>535269</wp:posOffset>
            </wp:positionV>
            <wp:extent cx="1294544" cy="1856336"/>
            <wp:effectExtent l="0" t="0" r="1270" b="0"/>
            <wp:wrapNone/>
            <wp:docPr id="466" name="Picture 466" descr="Army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y Offic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44" cy="18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73">
        <w:rPr>
          <w:rFonts w:eastAsia="Times New Roman"/>
          <w:shd w:val="clear" w:color="auto" w:fill="FFFFFF"/>
          <w:lang w:eastAsia="en-GB"/>
        </w:rPr>
        <w:br/>
      </w:r>
    </w:p>
    <w:p w14:paraId="3F759B16" w14:textId="0555FB6C" w:rsidR="0055234F" w:rsidRDefault="0055234F" w:rsidP="000A748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Children also </w:t>
      </w:r>
      <w:r w:rsidR="000A7489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not </w:t>
      </w:r>
      <w:r w:rsidR="00BF7973">
        <w:rPr>
          <w:rFonts w:eastAsia="Times New Roman"/>
          <w:shd w:val="clear" w:color="auto" w:fill="FFFFFF"/>
          <w:lang w:eastAsia="en-GB"/>
        </w:rPr>
        <w:t xml:space="preserve">choose to </w:t>
      </w:r>
      <w:r>
        <w:rPr>
          <w:rFonts w:eastAsia="Times New Roman"/>
          <w:shd w:val="clear" w:color="auto" w:fill="FFFFFF"/>
          <w:lang w:eastAsia="en-GB"/>
        </w:rPr>
        <w:t xml:space="preserve">join the </w:t>
      </w:r>
      <w:r>
        <w:rPr>
          <w:rFonts w:eastAsia="Times New Roman"/>
          <w:b/>
          <w:bCs/>
          <w:shd w:val="clear" w:color="auto" w:fill="FFFFFF"/>
          <w:lang w:eastAsia="en-GB"/>
        </w:rPr>
        <w:t>military</w:t>
      </w:r>
      <w:r>
        <w:rPr>
          <w:rFonts w:eastAsia="Times New Roman"/>
          <w:shd w:val="clear" w:color="auto" w:fill="FFFFFF"/>
          <w:lang w:eastAsia="en-GB"/>
        </w:rPr>
        <w:t xml:space="preserve"> until they are </w:t>
      </w:r>
      <w:r w:rsidR="00BF7973">
        <w:rPr>
          <w:rFonts w:eastAsia="Times New Roman"/>
          <w:shd w:val="clear" w:color="auto" w:fill="FFFFFF"/>
          <w:lang w:eastAsia="en-GB"/>
        </w:rPr>
        <w:t>16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67A910DC" w14:textId="55B3DC99" w:rsidR="0055234F" w:rsidRDefault="0055234F" w:rsidP="000A7489">
      <w:pPr>
        <w:rPr>
          <w:rFonts w:eastAsia="Times New Roman"/>
          <w:shd w:val="clear" w:color="auto" w:fill="FFFFFF"/>
          <w:lang w:eastAsia="en-GB"/>
        </w:rPr>
      </w:pPr>
    </w:p>
    <w:p w14:paraId="6FBB20F8" w14:textId="5786B04A" w:rsidR="0055234F" w:rsidRDefault="0055234F" w:rsidP="000A7489">
      <w:pPr>
        <w:rPr>
          <w:rFonts w:eastAsia="Times New Roman"/>
          <w:shd w:val="clear" w:color="auto" w:fill="FFFFFF"/>
          <w:lang w:eastAsia="en-GB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78FE8EF" wp14:editId="41FD640A">
                <wp:simplePos x="0" y="0"/>
                <wp:positionH relativeFrom="margin">
                  <wp:posOffset>2223308</wp:posOffset>
                </wp:positionH>
                <wp:positionV relativeFrom="paragraph">
                  <wp:posOffset>253365</wp:posOffset>
                </wp:positionV>
                <wp:extent cx="3616036" cy="3327991"/>
                <wp:effectExtent l="0" t="0" r="3810" b="635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036" cy="33279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4F98A" id="Rectangle 465" o:spid="_x0000_s1026" style="position:absolute;margin-left:175.05pt;margin-top:19.95pt;width:284.75pt;height:262.0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" fillcolor="#c5e0b3 [1305]" stroked="f">
                <w10:wrap anchorx="margin"/>
              </v:rect>
            </w:pict>
          </mc:Fallback>
        </mc:AlternateContent>
      </w:r>
    </w:p>
    <w:p w14:paraId="2EF718E9" w14:textId="695E5A7D" w:rsidR="0055234F" w:rsidRPr="0055234F" w:rsidRDefault="0055234F" w:rsidP="000A7489">
      <w:pPr>
        <w:rPr>
          <w:szCs w:val="32"/>
        </w:rPr>
      </w:pPr>
      <w:r w:rsidRPr="0055234F">
        <w:rPr>
          <w:szCs w:val="32"/>
        </w:rPr>
        <w:t xml:space="preserve">The </w:t>
      </w:r>
      <w:r w:rsidRPr="0055234F">
        <w:rPr>
          <w:b/>
          <w:bCs/>
          <w:szCs w:val="32"/>
        </w:rPr>
        <w:t>military</w:t>
      </w:r>
      <w:r w:rsidRPr="0055234F">
        <w:rPr>
          <w:szCs w:val="32"/>
        </w:rPr>
        <w:t xml:space="preserve"> means the armed forces who </w:t>
      </w:r>
      <w:r w:rsidR="00BF7973">
        <w:rPr>
          <w:szCs w:val="32"/>
        </w:rPr>
        <w:t xml:space="preserve">are groups of people who </w:t>
      </w:r>
      <w:r w:rsidRPr="0055234F">
        <w:rPr>
          <w:szCs w:val="32"/>
        </w:rPr>
        <w:t>fight in wars like the:</w:t>
      </w:r>
      <w:r w:rsidRPr="0055234F">
        <w:rPr>
          <w:szCs w:val="32"/>
        </w:rPr>
        <w:br/>
      </w:r>
    </w:p>
    <w:p w14:paraId="3347A31D" w14:textId="1C0CB12D" w:rsidR="0055234F" w:rsidRPr="0055234F" w:rsidRDefault="0055234F" w:rsidP="000A7489">
      <w:pPr>
        <w:pStyle w:val="ListParagraph"/>
        <w:spacing w:after="0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army</w:t>
      </w:r>
      <w:r w:rsidRPr="0055234F">
        <w:rPr>
          <w:rFonts w:eastAsiaTheme="minorEastAsia"/>
          <w:szCs w:val="32"/>
          <w:lang w:val="en-AU"/>
        </w:rPr>
        <w:br/>
      </w:r>
    </w:p>
    <w:p w14:paraId="4286F242" w14:textId="3B7F8EE6" w:rsidR="0055234F" w:rsidRPr="0055234F" w:rsidRDefault="0055234F" w:rsidP="000A7489">
      <w:pPr>
        <w:pStyle w:val="ListParagraph"/>
        <w:spacing w:after="0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navy</w:t>
      </w:r>
      <w:r w:rsidRPr="0055234F">
        <w:rPr>
          <w:rFonts w:eastAsiaTheme="minorEastAsia"/>
          <w:szCs w:val="32"/>
          <w:lang w:val="en-AU"/>
        </w:rPr>
        <w:br/>
      </w:r>
    </w:p>
    <w:p w14:paraId="7EA2E90F" w14:textId="48DBCF1C" w:rsidR="0055234F" w:rsidRPr="0055234F" w:rsidRDefault="0055234F" w:rsidP="000A7489">
      <w:pPr>
        <w:pStyle w:val="ListParagraph"/>
        <w:spacing w:after="0"/>
        <w:rPr>
          <w:rFonts w:eastAsiaTheme="minorEastAsia"/>
          <w:szCs w:val="32"/>
          <w:lang w:val="en-AU"/>
        </w:rPr>
      </w:pPr>
      <w:r w:rsidRPr="0055234F">
        <w:rPr>
          <w:rFonts w:eastAsiaTheme="minorEastAsia"/>
          <w:szCs w:val="32"/>
          <w:lang w:val="en-AU"/>
        </w:rPr>
        <w:t>air force.</w:t>
      </w:r>
    </w:p>
    <w:p w14:paraId="13D77F1B" w14:textId="4D33EC8D" w:rsidR="0055234F" w:rsidRDefault="0055234F" w:rsidP="0055234F">
      <w:pPr>
        <w:rPr>
          <w:rFonts w:eastAsia="Times New Roman"/>
          <w:shd w:val="clear" w:color="auto" w:fill="FFFFFF"/>
          <w:lang w:eastAsia="en-GB"/>
        </w:rPr>
      </w:pPr>
    </w:p>
    <w:p w14:paraId="5C06AA79" w14:textId="6D384C83" w:rsidR="0055234F" w:rsidRDefault="0055234F" w:rsidP="0055234F">
      <w:pPr>
        <w:rPr>
          <w:rFonts w:eastAsia="Times New Roman"/>
          <w:shd w:val="clear" w:color="auto" w:fill="FFFFFF"/>
          <w:lang w:eastAsia="en-GB"/>
        </w:rPr>
      </w:pPr>
    </w:p>
    <w:p w14:paraId="114726C1" w14:textId="77777777" w:rsidR="00BF7973" w:rsidRDefault="00BF797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2FB9ACF" w14:textId="64639E42" w:rsidR="0055234F" w:rsidRDefault="007430B8" w:rsidP="0055234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6000" behindDoc="0" locked="0" layoutInCell="1" allowOverlap="1" wp14:anchorId="5CBB2E14" wp14:editId="41AFB5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5851" cy="1628775"/>
            <wp:effectExtent l="0" t="0" r="7620" b="0"/>
            <wp:wrapNone/>
            <wp:docPr id="2" name="Picture 2" descr="Army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y Offic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5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34F">
        <w:rPr>
          <w:rFonts w:eastAsia="Times New Roman"/>
          <w:shd w:val="clear" w:color="auto" w:fill="FFFFFF"/>
          <w:lang w:eastAsia="en-GB"/>
        </w:rPr>
        <w:t>You must be 18 before you can:</w:t>
      </w:r>
      <w:r w:rsidR="0055234F">
        <w:rPr>
          <w:rFonts w:eastAsia="Times New Roman"/>
          <w:shd w:val="clear" w:color="auto" w:fill="FFFFFF"/>
          <w:lang w:eastAsia="en-GB"/>
        </w:rPr>
        <w:br/>
      </w:r>
    </w:p>
    <w:p w14:paraId="69958C0A" w14:textId="6365531F" w:rsidR="0055234F" w:rsidRDefault="0055234F" w:rsidP="0055234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be </w:t>
      </w:r>
      <w:r w:rsidR="007430B8">
        <w:rPr>
          <w:b/>
          <w:bCs/>
          <w:shd w:val="clear" w:color="auto" w:fill="FFFFFF"/>
          <w:lang w:eastAsia="en-GB"/>
        </w:rPr>
        <w:t>conscripted</w:t>
      </w:r>
      <w:r>
        <w:rPr>
          <w:shd w:val="clear" w:color="auto" w:fill="FFFFFF"/>
          <w:lang w:eastAsia="en-GB"/>
        </w:rPr>
        <w:br/>
      </w:r>
    </w:p>
    <w:p w14:paraId="10A1810F" w14:textId="6BD80544" w:rsidR="0055234F" w:rsidRDefault="0055234F" w:rsidP="0055234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fight in a war.</w:t>
      </w:r>
    </w:p>
    <w:p w14:paraId="7BFE6862" w14:textId="5B03FEC6" w:rsidR="007430B8" w:rsidRDefault="007430B8" w:rsidP="007430B8">
      <w:pPr>
        <w:rPr>
          <w:shd w:val="clear" w:color="auto" w:fill="FFFFFF"/>
          <w:lang w:eastAsia="en-GB"/>
        </w:rPr>
      </w:pPr>
    </w:p>
    <w:p w14:paraId="1E98CD4F" w14:textId="1D5BA908" w:rsidR="007430B8" w:rsidRDefault="007430B8" w:rsidP="007430B8">
      <w:pPr>
        <w:rPr>
          <w:shd w:val="clear" w:color="auto" w:fill="FFFFFF"/>
          <w:lang w:eastAsia="en-GB"/>
        </w:rPr>
      </w:pPr>
      <w:r w:rsidRPr="0054280D">
        <w:rPr>
          <w:rFonts w:ascii="Verdana" w:hAnsi="Verdana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CB95D39" wp14:editId="529DB705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3480435" cy="2181225"/>
                <wp:effectExtent l="0" t="0" r="571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0435" cy="2181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67CCF" id="Rectangle 7" o:spid="_x0000_s1026" style="position:absolute;margin-left:222.85pt;margin-top:18.1pt;width:274.05pt;height:171.75pt;z-index:-25153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" fillcolor="#c5e0b3 [1305]" stroked="f">
                <w10:wrap anchorx="margin"/>
              </v:rect>
            </w:pict>
          </mc:Fallback>
        </mc:AlternateContent>
      </w:r>
    </w:p>
    <w:p w14:paraId="622A2BBB" w14:textId="60706348" w:rsidR="007430B8" w:rsidRPr="007430B8" w:rsidRDefault="000A7489" w:rsidP="007430B8">
      <w:pPr>
        <w:rPr>
          <w:szCs w:val="32"/>
        </w:rPr>
      </w:pPr>
      <w:r w:rsidRPr="00BF213D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79072" behindDoc="0" locked="0" layoutInCell="1" allowOverlap="1" wp14:anchorId="62FEEAF3" wp14:editId="5CD05246">
            <wp:simplePos x="0" y="0"/>
            <wp:positionH relativeFrom="margin">
              <wp:posOffset>61645</wp:posOffset>
            </wp:positionH>
            <wp:positionV relativeFrom="paragraph">
              <wp:posOffset>70720</wp:posOffset>
            </wp:positionV>
            <wp:extent cx="1191802" cy="1636019"/>
            <wp:effectExtent l="0" t="0" r="889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02" cy="16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0B8" w:rsidRPr="007430B8">
        <w:rPr>
          <w:szCs w:val="32"/>
        </w:rPr>
        <w:t>Some countries have laws that say you must join the military even if you do not want to.</w:t>
      </w:r>
    </w:p>
    <w:p w14:paraId="361845AF" w14:textId="5C3622D7" w:rsidR="007430B8" w:rsidRPr="007430B8" w:rsidRDefault="007430B8" w:rsidP="007430B8">
      <w:pPr>
        <w:rPr>
          <w:szCs w:val="32"/>
        </w:rPr>
      </w:pPr>
    </w:p>
    <w:p w14:paraId="23E36AE6" w14:textId="6688B665" w:rsidR="007430B8" w:rsidRPr="007430B8" w:rsidRDefault="007430B8" w:rsidP="007430B8">
      <w:pPr>
        <w:rPr>
          <w:szCs w:val="32"/>
        </w:rPr>
      </w:pPr>
    </w:p>
    <w:p w14:paraId="25CA2D6A" w14:textId="746F83D8" w:rsidR="007430B8" w:rsidRPr="007430B8" w:rsidRDefault="007430B8" w:rsidP="007430B8">
      <w:pPr>
        <w:rPr>
          <w:szCs w:val="32"/>
        </w:rPr>
      </w:pPr>
      <w:r w:rsidRPr="007430B8">
        <w:rPr>
          <w:szCs w:val="32"/>
        </w:rPr>
        <w:t xml:space="preserve">This is called being </w:t>
      </w:r>
      <w:r w:rsidRPr="007430B8">
        <w:rPr>
          <w:b/>
          <w:bCs/>
          <w:szCs w:val="32"/>
        </w:rPr>
        <w:t>conscripted</w:t>
      </w:r>
      <w:r w:rsidRPr="007430B8">
        <w:rPr>
          <w:szCs w:val="32"/>
        </w:rPr>
        <w:t>.</w:t>
      </w:r>
    </w:p>
    <w:p w14:paraId="7B94F7D2" w14:textId="77777777" w:rsidR="0054280D" w:rsidRDefault="0054280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6B2EC03" w14:textId="77777777" w:rsidR="0054280D" w:rsidRDefault="0054280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EF5CECE" w14:textId="73932676" w:rsidR="00580CC0" w:rsidRDefault="0055234F" w:rsidP="00580CC0">
      <w:pPr>
        <w:pStyle w:val="Heading1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F376876" wp14:editId="51AAE307">
                <wp:simplePos x="0" y="0"/>
                <wp:positionH relativeFrom="margin">
                  <wp:align>right</wp:align>
                </wp:positionH>
                <wp:positionV relativeFrom="paragraph">
                  <wp:posOffset>-149225</wp:posOffset>
                </wp:positionV>
                <wp:extent cx="5712460" cy="589280"/>
                <wp:effectExtent l="19050" t="19050" r="21590" b="20320"/>
                <wp:wrapNone/>
                <wp:docPr id="49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1B3A2A" w14:textId="77777777" w:rsidR="00DF78A6" w:rsidRPr="00153863" w:rsidRDefault="00DF78A6" w:rsidP="005523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76876" id="_x0000_s1028" style="position:absolute;left:0;text-align:left;margin-left:398.6pt;margin-top:-11.75pt;width:449.8pt;height:46.4pt;z-index:-25154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" filled="f" strokecolor="#538135 [2409]" strokeweight="2.25pt">
                <v:stroke joinstyle="miter"/>
                <v:textbox>
                  <w:txbxContent>
                    <w:p w14:paraId="141B3A2A" w14:textId="77777777" w:rsidR="00DF78A6" w:rsidRPr="00153863" w:rsidRDefault="00DF78A6" w:rsidP="0055234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0CC0">
        <w:t>How does making a claim work?</w:t>
      </w:r>
    </w:p>
    <w:p w14:paraId="770B859B" w14:textId="77777777" w:rsidR="00580CC0" w:rsidRDefault="00580CC0" w:rsidP="00580CC0"/>
    <w:p w14:paraId="1011842C" w14:textId="44A0551F" w:rsidR="00580CC0" w:rsidRPr="00D67451" w:rsidRDefault="001D1760" w:rsidP="00580CC0"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22752" behindDoc="0" locked="0" layoutInCell="1" allowOverlap="1" wp14:anchorId="531CD019" wp14:editId="4D7F6F1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628645" cy="1232899"/>
            <wp:effectExtent l="0" t="0" r="0" b="571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34" cy="12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5A650" w14:textId="77777777" w:rsidR="000A7489" w:rsidRDefault="0054280D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Claims can only be made about things that happened after </w:t>
      </w:r>
    </w:p>
    <w:p w14:paraId="1197A284" w14:textId="185900BE" w:rsidR="0054280D" w:rsidRDefault="00E94496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2</w:t>
      </w:r>
      <w:r>
        <w:rPr>
          <w:rFonts w:eastAsia="Times New Roman"/>
          <w:shd w:val="clear" w:color="auto" w:fill="FFFFFF"/>
          <w:lang w:eastAsia="en-GB"/>
        </w:rPr>
        <w:t>2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54280D">
        <w:rPr>
          <w:rFonts w:eastAsia="Times New Roman"/>
          <w:shd w:val="clear" w:color="auto" w:fill="FFFFFF"/>
          <w:lang w:eastAsia="en-GB"/>
        </w:rPr>
        <w:t>December 2022.</w:t>
      </w:r>
    </w:p>
    <w:p w14:paraId="6900979D" w14:textId="4736B5AA" w:rsidR="0054280D" w:rsidRDefault="0054280D" w:rsidP="00F87859">
      <w:pPr>
        <w:rPr>
          <w:rFonts w:eastAsia="Times New Roman"/>
          <w:shd w:val="clear" w:color="auto" w:fill="FFFFFF"/>
          <w:lang w:eastAsia="en-GB"/>
        </w:rPr>
      </w:pPr>
    </w:p>
    <w:p w14:paraId="6D67CF0E" w14:textId="18E4168C" w:rsidR="0054280D" w:rsidRDefault="001D1760" w:rsidP="00F87859">
      <w:pPr>
        <w:rPr>
          <w:rFonts w:eastAsia="Times New Roman"/>
          <w:shd w:val="clear" w:color="auto" w:fill="FFFFFF"/>
          <w:lang w:eastAsia="en-GB"/>
        </w:rPr>
      </w:pPr>
      <w:r w:rsidRPr="001D176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23776" behindDoc="0" locked="0" layoutInCell="1" allowOverlap="1" wp14:anchorId="7ABF6EE2" wp14:editId="245D124B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201048" cy="166687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4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D8B016" w14:textId="47AB111B" w:rsidR="0054280D" w:rsidRDefault="0054280D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People wanting to make a claim to the United Nations need to try and sort it out in New Zealand first.</w:t>
      </w:r>
    </w:p>
    <w:p w14:paraId="08BC1E7D" w14:textId="33EA678B" w:rsidR="0054280D" w:rsidRDefault="0054280D" w:rsidP="00F87859">
      <w:pPr>
        <w:rPr>
          <w:rFonts w:eastAsia="Times New Roman"/>
          <w:shd w:val="clear" w:color="auto" w:fill="FFFFFF"/>
          <w:lang w:eastAsia="en-GB"/>
        </w:rPr>
      </w:pPr>
    </w:p>
    <w:p w14:paraId="429319EF" w14:textId="2056C8E2" w:rsidR="0054280D" w:rsidRDefault="0054280D" w:rsidP="00F87859">
      <w:pPr>
        <w:rPr>
          <w:rFonts w:eastAsia="Times New Roman"/>
          <w:shd w:val="clear" w:color="auto" w:fill="FFFFFF"/>
          <w:lang w:eastAsia="en-GB"/>
        </w:rPr>
      </w:pPr>
    </w:p>
    <w:p w14:paraId="3C653E86" w14:textId="410EA7BC" w:rsidR="0054280D" w:rsidRDefault="0055234F" w:rsidP="00F87859">
      <w:pPr>
        <w:rPr>
          <w:rFonts w:eastAsia="Times New Roman"/>
          <w:shd w:val="clear" w:color="auto" w:fill="FFFFFF"/>
          <w:lang w:eastAsia="en-GB"/>
        </w:rPr>
      </w:pPr>
      <w:r w:rsidRPr="0055234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4016" behindDoc="0" locked="0" layoutInCell="1" allowOverlap="1" wp14:anchorId="2549B1EB" wp14:editId="0CC0832D">
            <wp:simplePos x="0" y="0"/>
            <wp:positionH relativeFrom="margin">
              <wp:posOffset>-113016</wp:posOffset>
            </wp:positionH>
            <wp:positionV relativeFrom="paragraph">
              <wp:posOffset>749742</wp:posOffset>
            </wp:positionV>
            <wp:extent cx="1924050" cy="787699"/>
            <wp:effectExtent l="0" t="0" r="0" b="0"/>
            <wp:wrapNone/>
            <wp:docPr id="463" name="Picture 46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rFonts w:eastAsia="Times New Roman"/>
          <w:shd w:val="clear" w:color="auto" w:fill="FFFFFF"/>
          <w:lang w:eastAsia="en-GB"/>
        </w:rPr>
        <w:t>Some of the places to complain to in New Zealand are:</w:t>
      </w:r>
      <w:r w:rsidR="001D1760">
        <w:rPr>
          <w:rFonts w:eastAsia="Times New Roman"/>
          <w:shd w:val="clear" w:color="auto" w:fill="FFFFFF"/>
          <w:lang w:eastAsia="en-GB"/>
        </w:rPr>
        <w:br/>
      </w:r>
    </w:p>
    <w:p w14:paraId="08CF0850" w14:textId="0574AEC9" w:rsidR="0054280D" w:rsidRDefault="0055234F" w:rsidP="0054280D">
      <w:pPr>
        <w:pStyle w:val="ListParagraph"/>
        <w:rPr>
          <w:shd w:val="clear" w:color="auto" w:fill="FFFFFF"/>
          <w:lang w:eastAsia="en-GB"/>
        </w:rPr>
      </w:pPr>
      <w:r w:rsidRPr="0055234F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2992" behindDoc="0" locked="0" layoutInCell="1" allowOverlap="1" wp14:anchorId="1790F70B" wp14:editId="5F9C9480">
            <wp:simplePos x="0" y="0"/>
            <wp:positionH relativeFrom="margin">
              <wp:posOffset>-215757</wp:posOffset>
            </wp:positionH>
            <wp:positionV relativeFrom="paragraph">
              <wp:posOffset>649933</wp:posOffset>
            </wp:positionV>
            <wp:extent cx="2076450" cy="782040"/>
            <wp:effectExtent l="0" t="0" r="0" b="0"/>
            <wp:wrapNone/>
            <wp:docPr id="462" name="Picture 46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0D">
        <w:rPr>
          <w:shd w:val="clear" w:color="auto" w:fill="FFFFFF"/>
          <w:lang w:eastAsia="en-GB"/>
        </w:rPr>
        <w:t>Human Rights Commission / Human Rights Review Tribunal</w:t>
      </w:r>
      <w:r w:rsidR="001D1760">
        <w:rPr>
          <w:shd w:val="clear" w:color="auto" w:fill="FFFFFF"/>
          <w:lang w:eastAsia="en-GB"/>
        </w:rPr>
        <w:br/>
      </w:r>
    </w:p>
    <w:p w14:paraId="27816A19" w14:textId="493EB568" w:rsidR="0054280D" w:rsidRDefault="0055234F" w:rsidP="0054280D">
      <w:pPr>
        <w:pStyle w:val="ListParagraph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5040" behindDoc="0" locked="0" layoutInCell="1" allowOverlap="1" wp14:anchorId="5CC196D0" wp14:editId="1F83E173">
            <wp:simplePos x="0" y="0"/>
            <wp:positionH relativeFrom="margin">
              <wp:posOffset>-114300</wp:posOffset>
            </wp:positionH>
            <wp:positionV relativeFrom="paragraph">
              <wp:posOffset>656447</wp:posOffset>
            </wp:positionV>
            <wp:extent cx="2190750" cy="477520"/>
            <wp:effectExtent l="0" t="0" r="0" b="0"/>
            <wp:wrapNone/>
            <wp:docPr id="464" name="Picture 464" descr="Website logo 275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ebsite logo 275x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80D">
        <w:rPr>
          <w:shd w:val="clear" w:color="auto" w:fill="FFFFFF"/>
          <w:lang w:eastAsia="en-GB"/>
        </w:rPr>
        <w:t>Office of the Ombudsman</w:t>
      </w:r>
      <w:r w:rsidR="001D1760">
        <w:rPr>
          <w:shd w:val="clear" w:color="auto" w:fill="FFFFFF"/>
          <w:lang w:eastAsia="en-GB"/>
        </w:rPr>
        <w:br/>
      </w:r>
    </w:p>
    <w:p w14:paraId="73FD147B" w14:textId="526B6F29" w:rsidR="0054280D" w:rsidRDefault="0054280D" w:rsidP="0054280D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Privacy Commissioner</w:t>
      </w:r>
      <w:r w:rsidR="001D1760">
        <w:rPr>
          <w:shd w:val="clear" w:color="auto" w:fill="FFFFFF"/>
          <w:lang w:eastAsia="en-GB"/>
        </w:rPr>
        <w:t>.</w:t>
      </w:r>
      <w:r w:rsidR="001D1760">
        <w:rPr>
          <w:shd w:val="clear" w:color="auto" w:fill="FFFFFF"/>
          <w:lang w:eastAsia="en-GB"/>
        </w:rPr>
        <w:br/>
      </w:r>
    </w:p>
    <w:p w14:paraId="08CCC592" w14:textId="4DBA7CDD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</w:p>
    <w:p w14:paraId="7D74F348" w14:textId="6E742F5E" w:rsidR="0054280D" w:rsidRDefault="0055234F" w:rsidP="001D176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731968" behindDoc="0" locked="0" layoutInCell="1" allowOverlap="1" wp14:anchorId="7A4A2228" wp14:editId="4F622C8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23975" cy="1765300"/>
            <wp:effectExtent l="0" t="0" r="9525" b="6350"/>
            <wp:wrapNone/>
            <wp:docPr id="461" name="Picture 4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15" cy="17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60">
        <w:rPr>
          <w:rFonts w:eastAsia="Times New Roman"/>
          <w:shd w:val="clear" w:color="auto" w:fill="FFFFFF"/>
          <w:lang w:eastAsia="en-GB"/>
        </w:rPr>
        <w:t xml:space="preserve">There are other places that </w:t>
      </w:r>
      <w:r w:rsidR="0054280D">
        <w:rPr>
          <w:rFonts w:eastAsia="Times New Roman"/>
          <w:shd w:val="clear" w:color="auto" w:fill="FFFFFF"/>
          <w:lang w:eastAsia="en-GB"/>
        </w:rPr>
        <w:t>only look at some kinds of rights.</w:t>
      </w:r>
      <w:r w:rsidR="001D1760">
        <w:rPr>
          <w:rFonts w:eastAsia="Times New Roman"/>
          <w:shd w:val="clear" w:color="auto" w:fill="FFFFFF"/>
          <w:lang w:eastAsia="en-GB"/>
        </w:rPr>
        <w:br/>
      </w:r>
      <w:r w:rsidR="001D1760">
        <w:rPr>
          <w:rFonts w:eastAsia="Times New Roman"/>
          <w:shd w:val="clear" w:color="auto" w:fill="FFFFFF"/>
          <w:lang w:eastAsia="en-GB"/>
        </w:rPr>
        <w:br/>
      </w:r>
    </w:p>
    <w:p w14:paraId="46BAA6BA" w14:textId="49C425B4" w:rsidR="0054280D" w:rsidRDefault="0054280D" w:rsidP="0054280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None of these places can deal with complaints about all the kinds of rights included in the Convention.</w:t>
      </w:r>
    </w:p>
    <w:p w14:paraId="74183156" w14:textId="04E7388B" w:rsidR="001D1760" w:rsidRDefault="0055234F" w:rsidP="0054280D">
      <w:pPr>
        <w:rPr>
          <w:rFonts w:eastAsia="Times New Roman"/>
          <w:shd w:val="clear" w:color="auto" w:fill="FFFFFF"/>
          <w:lang w:eastAsia="en-GB"/>
        </w:rPr>
      </w:pPr>
      <w:r w:rsidRPr="0055234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29920" behindDoc="0" locked="0" layoutInCell="1" allowOverlap="1" wp14:anchorId="568DBDB2" wp14:editId="616CDBC0">
            <wp:simplePos x="0" y="0"/>
            <wp:positionH relativeFrom="margin">
              <wp:posOffset>-308225</wp:posOffset>
            </wp:positionH>
            <wp:positionV relativeFrom="paragraph">
              <wp:posOffset>13335</wp:posOffset>
            </wp:positionV>
            <wp:extent cx="1866900" cy="1866900"/>
            <wp:effectExtent l="0" t="0" r="0" b="0"/>
            <wp:wrapNone/>
            <wp:docPr id="460" name="Picture 46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31DA0" w14:textId="2A2471B9" w:rsidR="001D1760" w:rsidRDefault="001D1760" w:rsidP="0054280D">
      <w:pPr>
        <w:rPr>
          <w:rFonts w:eastAsia="Times New Roman"/>
          <w:shd w:val="clear" w:color="auto" w:fill="FFFFFF"/>
          <w:lang w:eastAsia="en-GB"/>
        </w:rPr>
      </w:pPr>
    </w:p>
    <w:p w14:paraId="532B7D94" w14:textId="0DF39D2B" w:rsidR="001D1760" w:rsidRDefault="001D1760" w:rsidP="0054280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a longer list of places to complain to in New Zealand in the full version of this document.</w:t>
      </w:r>
    </w:p>
    <w:p w14:paraId="7445AC89" w14:textId="77777777" w:rsidR="00E94496" w:rsidRDefault="00E94496" w:rsidP="0054280D">
      <w:pPr>
        <w:rPr>
          <w:rFonts w:eastAsia="Times New Roman"/>
          <w:shd w:val="clear" w:color="auto" w:fill="FFFFFF"/>
          <w:lang w:eastAsia="en-GB"/>
        </w:rPr>
      </w:pPr>
    </w:p>
    <w:p w14:paraId="73970690" w14:textId="77777777" w:rsidR="00E94496" w:rsidRPr="00D67451" w:rsidRDefault="00E94496" w:rsidP="00E94496">
      <w:r w:rsidRPr="001D1760"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5501C764" wp14:editId="404B377F">
            <wp:simplePos x="0" y="0"/>
            <wp:positionH relativeFrom="margin">
              <wp:posOffset>92467</wp:posOffset>
            </wp:positionH>
            <wp:positionV relativeFrom="paragraph">
              <wp:posOffset>230926</wp:posOffset>
            </wp:positionV>
            <wp:extent cx="1315092" cy="1367233"/>
            <wp:effectExtent l="0" t="0" r="0" b="4445"/>
            <wp:wrapNone/>
            <wp:docPr id="3" name="Picture 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2" cy="13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3AA9E" w14:textId="0371BFF9" w:rsidR="00E94496" w:rsidRPr="000A7221" w:rsidRDefault="00E94496" w:rsidP="00E94496">
      <w:r>
        <w:t>The full version of this document is</w:t>
      </w:r>
      <w:r>
        <w:t xml:space="preserve"> at:</w:t>
      </w:r>
    </w:p>
    <w:p w14:paraId="50151CE1" w14:textId="77777777" w:rsidR="00E94496" w:rsidRPr="001C6C8D" w:rsidRDefault="00E94496" w:rsidP="00E94496">
      <w:pPr>
        <w:rPr>
          <w:b/>
          <w:bCs/>
        </w:rPr>
      </w:pPr>
      <w:r>
        <w:br/>
      </w:r>
      <w:hyperlink r:id="rId59" w:history="1">
        <w:r w:rsidRPr="001C6C8D">
          <w:rPr>
            <w:rStyle w:val="Hyperlink"/>
            <w:b/>
            <w:bCs/>
            <w:color w:val="000000" w:themeColor="text1"/>
            <w:u w:val="none"/>
          </w:rPr>
          <w:t>https://www.msd.govt.nz/opcp</w:t>
        </w:r>
      </w:hyperlink>
      <w:r w:rsidRPr="001C6C8D">
        <w:rPr>
          <w:b/>
          <w:bCs/>
          <w:color w:val="000000" w:themeColor="text1"/>
        </w:rPr>
        <w:t xml:space="preserve"> </w:t>
      </w:r>
    </w:p>
    <w:p w14:paraId="2C4E10EA" w14:textId="77777777" w:rsidR="00E94496" w:rsidRDefault="00E94496" w:rsidP="0054280D">
      <w:pPr>
        <w:rPr>
          <w:rFonts w:eastAsia="Times New Roman"/>
          <w:shd w:val="clear" w:color="auto" w:fill="FFFFFF"/>
          <w:lang w:eastAsia="en-GB"/>
        </w:rPr>
      </w:pPr>
    </w:p>
    <w:p w14:paraId="0F360DED" w14:textId="77777777" w:rsidR="00F43188" w:rsidRDefault="00F43188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5D518A6" w14:textId="30F3ACB9" w:rsidR="00580CC0" w:rsidRDefault="0055234F" w:rsidP="00580CC0">
      <w:pPr>
        <w:pStyle w:val="Heading1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85AE2B7" wp14:editId="73BC980D">
                <wp:simplePos x="0" y="0"/>
                <wp:positionH relativeFrom="margin">
                  <wp:posOffset>-2540</wp:posOffset>
                </wp:positionH>
                <wp:positionV relativeFrom="paragraph">
                  <wp:posOffset>-102870</wp:posOffset>
                </wp:positionV>
                <wp:extent cx="5712460" cy="589280"/>
                <wp:effectExtent l="19050" t="19050" r="21590" b="20320"/>
                <wp:wrapNone/>
                <wp:docPr id="5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65F802" w14:textId="77777777" w:rsidR="00DF78A6" w:rsidRPr="00153863" w:rsidRDefault="00DF78A6" w:rsidP="005523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AE2B7" id="_x0000_s1029" style="position:absolute;left:0;text-align:left;margin-left:-.2pt;margin-top:-8.1pt;width:449.8pt;height:46.4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" filled="f" strokecolor="#538135 [2409]" strokeweight="2.25pt">
                <v:stroke joinstyle="miter"/>
                <v:textbox>
                  <w:txbxContent>
                    <w:p w14:paraId="5D65F802" w14:textId="77777777" w:rsidR="00DF78A6" w:rsidRPr="00153863" w:rsidRDefault="00DF78A6" w:rsidP="0055234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0CC0">
        <w:t xml:space="preserve">Where can </w:t>
      </w:r>
      <w:r w:rsidR="0054280D">
        <w:t>I</w:t>
      </w:r>
      <w:r w:rsidR="00580CC0">
        <w:t xml:space="preserve"> find more information?</w:t>
      </w:r>
    </w:p>
    <w:p w14:paraId="0B1F7FB6" w14:textId="0F129E92" w:rsidR="00580CC0" w:rsidRDefault="00580CC0" w:rsidP="00580CC0"/>
    <w:p w14:paraId="52730FB4" w14:textId="16C7DF56" w:rsidR="00580CC0" w:rsidRPr="00D67451" w:rsidRDefault="000A7489" w:rsidP="00580CC0">
      <w:r w:rsidRPr="001D1760">
        <w:rPr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22D78EE8" wp14:editId="25220FA7">
            <wp:simplePos x="0" y="0"/>
            <wp:positionH relativeFrom="margin">
              <wp:posOffset>92467</wp:posOffset>
            </wp:positionH>
            <wp:positionV relativeFrom="paragraph">
              <wp:posOffset>230926</wp:posOffset>
            </wp:positionV>
            <wp:extent cx="1315092" cy="1367233"/>
            <wp:effectExtent l="0" t="0" r="0" b="4445"/>
            <wp:wrapNone/>
            <wp:docPr id="454" name="Picture 45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2" cy="13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6BBC1" w14:textId="629C0710" w:rsidR="0054280D" w:rsidRPr="000A7221" w:rsidRDefault="0054280D" w:rsidP="0054280D">
      <w:r>
        <w:t>You can find more information about the OPCP at:</w:t>
      </w:r>
    </w:p>
    <w:p w14:paraId="53F763B1" w14:textId="701C25BE" w:rsidR="00895788" w:rsidRPr="001C6C8D" w:rsidRDefault="0054280D" w:rsidP="0054280D">
      <w:pPr>
        <w:rPr>
          <w:b/>
          <w:bCs/>
        </w:rPr>
      </w:pPr>
      <w:r>
        <w:br/>
      </w:r>
      <w:hyperlink r:id="rId60" w:history="1">
        <w:r w:rsidR="001C6C8D" w:rsidRPr="001C6C8D">
          <w:rPr>
            <w:rStyle w:val="Hyperlink"/>
            <w:b/>
            <w:bCs/>
            <w:color w:val="000000" w:themeColor="text1"/>
            <w:u w:val="none"/>
          </w:rPr>
          <w:t>https://www.msd.govt.nz/opcp</w:t>
        </w:r>
      </w:hyperlink>
      <w:r w:rsidR="001C6C8D" w:rsidRPr="001C6C8D">
        <w:rPr>
          <w:b/>
          <w:bCs/>
          <w:color w:val="000000" w:themeColor="text1"/>
        </w:rPr>
        <w:t xml:space="preserve"> </w:t>
      </w:r>
    </w:p>
    <w:p w14:paraId="3C2770F6" w14:textId="4BA32E95" w:rsidR="00895788" w:rsidRDefault="000A7489" w:rsidP="0054280D">
      <w:pPr>
        <w:rPr>
          <w:b/>
          <w:bCs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4120B06" wp14:editId="36D7406F">
                <wp:simplePos x="0" y="0"/>
                <wp:positionH relativeFrom="column">
                  <wp:posOffset>-102235</wp:posOffset>
                </wp:positionH>
                <wp:positionV relativeFrom="paragraph">
                  <wp:posOffset>104982</wp:posOffset>
                </wp:positionV>
                <wp:extent cx="1900170" cy="12001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170" cy="1200150"/>
                          <a:chOff x="0" y="0"/>
                          <a:chExt cx="1900170" cy="12001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" name="Graphic 45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625" y="400692"/>
                            <a:ext cx="677545" cy="67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006D8" id="Group 4" o:spid="_x0000_s1026" style="position:absolute;margin-left:-8.05pt;margin-top:8.25pt;width:149.6pt;height:94.5pt;z-index:251797504" coordsize="19001,12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">
                <v:shape id="Picture 5" o:spid="_x0000_s1027" type="#_x0000_t75" style="position:absolute;width:13042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5jDCAAAA2gAAAA8AAABkcnMvZG93bnJldi54bWxEj92KwjAUhO+FfYdwhL3T1F0UqaYiCyuK&#10;emH1AQ7N6Q82J6WJtvr0RljYy2FmvmGWq97U4k6tqywrmIwjEMSZ1RUXCi7n39EchPPIGmvLpOBB&#10;DlbJx2CJsbYdn+ie+kIECLsYFZTeN7GULivJoBvbhjh4uW0N+iDbQuoWuwA3tfyKopk0WHFYKLGh&#10;n5Kya3ozCorJ8XSjXZ3m+27zfT48dWWkVupz2K8XIDz1/j/8195qBVN4Xwk3Q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euYwwgAAANoAAAAPAAAAAAAAAAAAAAAAAJ8C&#10;AABkcnMvZG93bnJldi54bWxQSwUGAAAAAAQABAD3AAAAjgMAAAAA&#10;">
                  <v:imagedata r:id="rId64" o:title=""/>
                  <v:path arrowok="t"/>
                </v:shape>
                <v:shape id="Graphic 459" o:spid="_x0000_s1028" type="#_x0000_t75" alt="Close with solid fill" style="position:absolute;left:12226;top:4006;width:6775;height:6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aOTEAAAA3AAAAA8AAABkcnMvZG93bnJldi54bWxEj91qAjEUhO+FvkM4hd5ptlJUtkYRwVJF&#10;8K/0+pCcbrZuTpZNVrdv3wiCl8PMfMNM552rxIWaUHpW8DrIQBBrb0ouFHydVv0JiBCRDVaeScEf&#10;BZjPnnpTzI2/8oEux1iIBOGQowIbY51LGbQlh2Hga+Lk/fjGYUyyKaRp8JrgrpLDLBtJhyWnBYs1&#10;LS3p87F1ifKx3izWhW635/3veLez+ju2E6VenrvFO4hIXXyE7+1Po+BtPITbmXQ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jaOTEAAAA3AAAAA8AAAAAAAAAAAAAAAAA&#10;nwIAAGRycy9kb3ducmV2LnhtbFBLBQYAAAAABAAEAPcAAACQAwAAAAA=&#10;">
                  <v:imagedata r:id="rId65" o:title="Close with solid fill"/>
                  <v:path arrowok="t"/>
                </v:shape>
              </v:group>
            </w:pict>
          </mc:Fallback>
        </mc:AlternateContent>
      </w:r>
    </w:p>
    <w:p w14:paraId="19DB14AD" w14:textId="27DC5B31" w:rsidR="001C6C8D" w:rsidRDefault="001C6C8D" w:rsidP="0054280D">
      <w:pPr>
        <w:rPr>
          <w:b/>
          <w:bCs/>
        </w:rPr>
      </w:pPr>
    </w:p>
    <w:p w14:paraId="44DE5A78" w14:textId="7714487D" w:rsidR="00895788" w:rsidRPr="001C6C8D" w:rsidRDefault="00895788" w:rsidP="0054280D">
      <w:r w:rsidRPr="001C6C8D">
        <w:t>This information is not in Easy Read.</w:t>
      </w:r>
    </w:p>
    <w:p w14:paraId="32D61C2F" w14:textId="5EF28D1C" w:rsidR="00895788" w:rsidRPr="001C6C8D" w:rsidRDefault="00895788" w:rsidP="0054280D"/>
    <w:p w14:paraId="463A907B" w14:textId="420B9AC2" w:rsidR="00895788" w:rsidRPr="001C6C8D" w:rsidRDefault="000A7489" w:rsidP="0054280D">
      <w:r>
        <w:rPr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6BA227B8" wp14:editId="6A63523C">
            <wp:simplePos x="0" y="0"/>
            <wp:positionH relativeFrom="column">
              <wp:posOffset>-103505</wp:posOffset>
            </wp:positionH>
            <wp:positionV relativeFrom="paragraph">
              <wp:posOffset>334481</wp:posOffset>
            </wp:positionV>
            <wp:extent cx="1767155" cy="1240881"/>
            <wp:effectExtent l="0" t="0" r="5080" b="0"/>
            <wp:wrapThrough wrapText="bothSides">
              <wp:wrapPolygon edited="0">
                <wp:start x="0" y="0"/>
                <wp:lineTo x="0" y="21224"/>
                <wp:lineTo x="21429" y="21224"/>
                <wp:lineTo x="214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-reading-suppor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55" cy="124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7B39D" w14:textId="1F1D4C7A" w:rsidR="00895788" w:rsidRPr="001C6C8D" w:rsidRDefault="00895788" w:rsidP="0054280D">
      <w:r w:rsidRPr="001C6C8D">
        <w:t xml:space="preserve">You </w:t>
      </w:r>
      <w:r w:rsidR="001C6C8D" w:rsidRPr="001C6C8D">
        <w:t>may want to ask someone to support you while you read it.</w:t>
      </w:r>
    </w:p>
    <w:p w14:paraId="601E2C9A" w14:textId="77777777" w:rsidR="00F87859" w:rsidRDefault="00F87859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20677ECE" w14:textId="77777777" w:rsidR="0054280D" w:rsidRDefault="0054280D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bookmarkStart w:id="0" w:name="_Hlk53559738"/>
    <w:p w14:paraId="5E3533DC" w14:textId="5C633CF9" w:rsidR="009A54B5" w:rsidRPr="00E43F08" w:rsidRDefault="00773026" w:rsidP="009A54B5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37CE9E" wp14:editId="657B7D2A">
                <wp:simplePos x="0" y="0"/>
                <wp:positionH relativeFrom="margin">
                  <wp:posOffset>-232210</wp:posOffset>
                </wp:positionH>
                <wp:positionV relativeFrom="paragraph">
                  <wp:posOffset>-346677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9B67E" id="Rectangle: Rounded Corners 24" o:spid="_x0000_s1026" style="position:absolute;margin-left:-18.3pt;margin-top:-27.3pt;width:490.9pt;height:722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9A54B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7808" behindDoc="0" locked="0" layoutInCell="1" allowOverlap="1" wp14:anchorId="1E0A3A20" wp14:editId="4F8ADD2A">
            <wp:simplePos x="0" y="0"/>
            <wp:positionH relativeFrom="column">
              <wp:posOffset>-76200</wp:posOffset>
            </wp:positionH>
            <wp:positionV relativeFrom="paragraph">
              <wp:posOffset>-19050</wp:posOffset>
            </wp:positionV>
            <wp:extent cx="2129952" cy="628650"/>
            <wp:effectExtent l="0" t="0" r="3810" b="0"/>
            <wp:wrapNone/>
            <wp:docPr id="47" name="Picture 4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52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B5" w:rsidRPr="00E43F08">
        <w:rPr>
          <w:rFonts w:eastAsia="Times New Roman" w:cs="Arial"/>
          <w:szCs w:val="32"/>
          <w:lang w:eastAsia="en-NZ"/>
        </w:rPr>
        <w:t xml:space="preserve">This </w:t>
      </w:r>
      <w:r w:rsidR="004A6E96">
        <w:rPr>
          <w:rFonts w:eastAsia="Times New Roman" w:cs="Arial"/>
          <w:szCs w:val="32"/>
          <w:lang w:eastAsia="en-NZ"/>
        </w:rPr>
        <w:t xml:space="preserve">document </w:t>
      </w:r>
      <w:r w:rsidR="009A54B5" w:rsidRPr="00E43F08">
        <w:rPr>
          <w:rFonts w:eastAsia="Times New Roman" w:cs="Arial"/>
          <w:szCs w:val="32"/>
          <w:lang w:eastAsia="en-NZ"/>
        </w:rPr>
        <w:t xml:space="preserve">has been written by </w:t>
      </w:r>
      <w:r>
        <w:rPr>
          <w:rFonts w:eastAsia="Times New Roman" w:cs="Arial"/>
          <w:szCs w:val="32"/>
          <w:lang w:eastAsia="en-NZ"/>
        </w:rPr>
        <w:t xml:space="preserve">the </w:t>
      </w:r>
      <w:r w:rsidR="009A54B5">
        <w:rPr>
          <w:rFonts w:eastAsia="Times New Roman" w:cs="Arial"/>
          <w:szCs w:val="32"/>
          <w:lang w:eastAsia="en-NZ"/>
        </w:rPr>
        <w:t>Ministry of Social Development</w:t>
      </w:r>
      <w:r w:rsidR="009A54B5" w:rsidRPr="00E43F08">
        <w:rPr>
          <w:rFonts w:eastAsia="Times New Roman" w:cs="Arial"/>
          <w:szCs w:val="32"/>
          <w:lang w:eastAsia="en-NZ"/>
        </w:rPr>
        <w:t>.</w:t>
      </w:r>
    </w:p>
    <w:p w14:paraId="3A1355B1" w14:textId="1800FCD4" w:rsidR="009A54B5" w:rsidRPr="009A54B5" w:rsidRDefault="009A54B5" w:rsidP="009A54B5">
      <w:pPr>
        <w:spacing w:after="120"/>
        <w:ind w:left="3544"/>
        <w:rPr>
          <w:rFonts w:eastAsia="Times New Roman" w:cs="Arial"/>
          <w:sz w:val="18"/>
          <w:szCs w:val="32"/>
          <w:lang w:eastAsia="en-NZ"/>
        </w:rPr>
      </w:pPr>
    </w:p>
    <w:p w14:paraId="12CB27D1" w14:textId="15D485E7" w:rsidR="009A54B5" w:rsidRPr="00E43F08" w:rsidRDefault="009A54B5" w:rsidP="009A54B5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94432" behindDoc="1" locked="0" layoutInCell="1" allowOverlap="1" wp14:anchorId="6A2A70F4" wp14:editId="793C2232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6C33F77" w14:textId="77777777" w:rsidR="009A54B5" w:rsidRPr="009A54B5" w:rsidRDefault="009A54B5" w:rsidP="009A54B5">
      <w:pPr>
        <w:spacing w:after="120"/>
        <w:ind w:left="3600"/>
        <w:rPr>
          <w:rFonts w:eastAsia="Times New Roman" w:cs="Arial"/>
          <w:sz w:val="18"/>
          <w:szCs w:val="32"/>
          <w:lang w:eastAsia="en-NZ"/>
        </w:rPr>
      </w:pPr>
    </w:p>
    <w:p w14:paraId="5B667718" w14:textId="77777777" w:rsidR="009A54B5" w:rsidRPr="00E43F08" w:rsidRDefault="009A54B5" w:rsidP="009A54B5">
      <w:pPr>
        <w:spacing w:after="120"/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93408" behindDoc="0" locked="0" layoutInCell="1" allowOverlap="1" wp14:anchorId="12F8C50A" wp14:editId="6CABC142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4F3BCC6" w14:textId="77777777" w:rsidR="009A54B5" w:rsidRPr="009A54B5" w:rsidRDefault="009A54B5" w:rsidP="009A54B5">
      <w:pPr>
        <w:spacing w:after="120"/>
        <w:ind w:left="3600"/>
        <w:rPr>
          <w:rFonts w:eastAsia="Times New Roman" w:cs="Arial"/>
          <w:sz w:val="18"/>
          <w:szCs w:val="32"/>
          <w:lang w:eastAsia="en-NZ"/>
        </w:rPr>
      </w:pPr>
      <w:r w:rsidRPr="009A54B5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787264" behindDoc="1" locked="0" layoutInCell="1" allowOverlap="1" wp14:anchorId="1421FCC3" wp14:editId="76EA7B03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8" name="Picture 1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D9E5F" w14:textId="77777777" w:rsidR="009A54B5" w:rsidRPr="00E43F08" w:rsidRDefault="009A54B5" w:rsidP="009A54B5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AD15CF4" w14:textId="77777777" w:rsidR="009A54B5" w:rsidRPr="009A54B5" w:rsidRDefault="009A54B5" w:rsidP="009A54B5">
      <w:pPr>
        <w:ind w:left="3960"/>
        <w:contextualSpacing/>
        <w:rPr>
          <w:rFonts w:eastAsia="Calibri" w:cs="Arial"/>
          <w:sz w:val="18"/>
          <w:szCs w:val="32"/>
          <w:lang w:val="en-GB" w:eastAsia="en-NZ"/>
        </w:rPr>
      </w:pPr>
    </w:p>
    <w:p w14:paraId="2CE7F08E" w14:textId="77777777" w:rsidR="009A54B5" w:rsidRPr="00E43F08" w:rsidRDefault="009A54B5" w:rsidP="009A54B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9045159" w14:textId="77777777" w:rsidR="009A54B5" w:rsidRPr="00E43F08" w:rsidRDefault="009A54B5" w:rsidP="009A54B5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15B1B467" w14:textId="77777777" w:rsidR="009A54B5" w:rsidRPr="009A54B5" w:rsidRDefault="009A54B5" w:rsidP="009A54B5">
      <w:pPr>
        <w:ind w:left="4111" w:hanging="502"/>
        <w:contextualSpacing/>
        <w:rPr>
          <w:rFonts w:eastAsia="Calibri" w:cs="Arial"/>
          <w:sz w:val="18"/>
          <w:szCs w:val="32"/>
          <w:lang w:val="en-GB" w:eastAsia="en-NZ"/>
        </w:rPr>
      </w:pPr>
    </w:p>
    <w:p w14:paraId="5D628A90" w14:textId="77777777" w:rsidR="009A54B5" w:rsidRPr="00E43F08" w:rsidRDefault="009A54B5" w:rsidP="009A54B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91360" behindDoc="0" locked="0" layoutInCell="1" allowOverlap="1" wp14:anchorId="1C7E0872" wp14:editId="2A16B5B0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86AAA87" w14:textId="77777777" w:rsidR="009A54B5" w:rsidRPr="00E43F08" w:rsidRDefault="009A54B5" w:rsidP="009A54B5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1F1CCC52" w14:textId="77777777" w:rsidR="009A54B5" w:rsidRPr="009A54B5" w:rsidRDefault="009A54B5" w:rsidP="009A54B5">
      <w:pPr>
        <w:ind w:left="4111" w:hanging="502"/>
        <w:contextualSpacing/>
        <w:rPr>
          <w:rFonts w:eastAsia="Calibri" w:cs="Arial"/>
          <w:sz w:val="18"/>
          <w:szCs w:val="32"/>
          <w:lang w:val="en-GB" w:eastAsia="en-NZ"/>
        </w:rPr>
      </w:pPr>
      <w:r w:rsidRPr="009A54B5">
        <w:rPr>
          <w:rFonts w:eastAsia="Calibri" w:cs="Arial"/>
          <w:noProof/>
          <w:sz w:val="18"/>
          <w:szCs w:val="32"/>
          <w:lang w:val="en-NZ" w:eastAsia="en-NZ"/>
        </w:rPr>
        <w:drawing>
          <wp:anchor distT="0" distB="0" distL="114300" distR="114300" simplePos="0" relativeHeight="251792384" behindDoc="0" locked="0" layoutInCell="1" allowOverlap="1" wp14:anchorId="4444E439" wp14:editId="21F43CE5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72002" w14:textId="77777777" w:rsidR="009A54B5" w:rsidRPr="00AF668B" w:rsidRDefault="009A54B5" w:rsidP="009A54B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0DF3CBBD" w14:textId="77777777" w:rsidR="009A54B5" w:rsidRPr="009A54B5" w:rsidRDefault="009A54B5" w:rsidP="009A54B5">
      <w:pPr>
        <w:ind w:left="4111" w:hanging="502"/>
        <w:contextualSpacing/>
        <w:rPr>
          <w:rFonts w:eastAsia="Calibri" w:cs="Arial"/>
          <w:sz w:val="18"/>
          <w:szCs w:val="32"/>
          <w:lang w:val="en-GB" w:eastAsia="en-NZ"/>
        </w:rPr>
      </w:pPr>
    </w:p>
    <w:p w14:paraId="5CDBD16C" w14:textId="77777777" w:rsidR="009A54B5" w:rsidRPr="00AF668B" w:rsidRDefault="009A54B5" w:rsidP="009A54B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77FE0C2D" w14:textId="77777777" w:rsidR="009A54B5" w:rsidRPr="00EC6639" w:rsidRDefault="009A54B5" w:rsidP="009A54B5">
      <w:pPr>
        <w:rPr>
          <w:rFonts w:eastAsia="Times New Roman" w:cs="Arial"/>
          <w:szCs w:val="32"/>
          <w:lang w:eastAsia="en-NZ"/>
        </w:rPr>
      </w:pPr>
    </w:p>
    <w:p w14:paraId="18F336DB" w14:textId="1D741473" w:rsidR="009A54B5" w:rsidRDefault="009A54B5" w:rsidP="009A54B5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31D0DD08" wp14:editId="5AF65D8A">
            <wp:simplePos x="0" y="0"/>
            <wp:positionH relativeFrom="column">
              <wp:posOffset>496570</wp:posOffset>
            </wp:positionH>
            <wp:positionV relativeFrom="paragraph">
              <wp:posOffset>237490</wp:posOffset>
            </wp:positionV>
            <wp:extent cx="752475" cy="838200"/>
            <wp:effectExtent l="0" t="0" r="9525" b="0"/>
            <wp:wrapNone/>
            <wp:docPr id="469" name="Picture 4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6CDE219" wp14:editId="1367986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3BC3" w14:textId="77777777" w:rsidR="00DF78A6" w:rsidRDefault="00DF78A6" w:rsidP="009A54B5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CDE219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0" type="#_x0000_t202" style="position:absolute;left:0;text-align:left;margin-left:19.65pt;margin-top:18.75pt;width:55.6pt;height:83.25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LInW7j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458C3BC3" w14:textId="77777777" w:rsidR="00DF78A6" w:rsidRDefault="00DF78A6" w:rsidP="009A54B5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9A54B5" w:rsidSect="0055234F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59770" w14:textId="77777777" w:rsidR="009F0BC4" w:rsidRDefault="009F0BC4">
      <w:pPr>
        <w:spacing w:line="240" w:lineRule="auto"/>
      </w:pPr>
      <w:r>
        <w:separator/>
      </w:r>
    </w:p>
  </w:endnote>
  <w:endnote w:type="continuationSeparator" w:id="0">
    <w:p w14:paraId="2A3D8874" w14:textId="77777777" w:rsidR="009F0BC4" w:rsidRDefault="009F0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7462E85" w14:textId="77777777" w:rsidR="00DF78A6" w:rsidRDefault="00DF78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73637A" w14:textId="77777777" w:rsidR="00DF78A6" w:rsidRDefault="00DF78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C92E15A" w14:textId="77777777" w:rsidR="00DF78A6" w:rsidRPr="00AA03EC" w:rsidRDefault="00DF78A6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8013DC">
          <w:rPr>
            <w:rStyle w:val="PageNumber"/>
            <w:noProof/>
            <w:sz w:val="28"/>
            <w:szCs w:val="28"/>
          </w:rPr>
          <w:t>14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9DC29F0" w14:textId="77777777" w:rsidR="00DF78A6" w:rsidRDefault="00DF78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27E44" w14:textId="77777777" w:rsidR="009F0BC4" w:rsidRDefault="009F0BC4">
      <w:pPr>
        <w:spacing w:line="240" w:lineRule="auto"/>
      </w:pPr>
      <w:r>
        <w:separator/>
      </w:r>
    </w:p>
  </w:footnote>
  <w:footnote w:type="continuationSeparator" w:id="0">
    <w:p w14:paraId="4B6CCC4D" w14:textId="77777777" w:rsidR="009F0BC4" w:rsidRDefault="009F0B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5907"/>
    <w:multiLevelType w:val="hybridMultilevel"/>
    <w:tmpl w:val="4724A7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6456"/>
    <w:multiLevelType w:val="hybridMultilevel"/>
    <w:tmpl w:val="E0EC62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4F77C65"/>
    <w:multiLevelType w:val="hybridMultilevel"/>
    <w:tmpl w:val="DFE60F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2CD22048"/>
    <w:multiLevelType w:val="hybridMultilevel"/>
    <w:tmpl w:val="64300E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429960203">
    <w:abstractNumId w:val="4"/>
  </w:num>
  <w:num w:numId="2" w16cid:durableId="1129670583">
    <w:abstractNumId w:val="1"/>
  </w:num>
  <w:num w:numId="3" w16cid:durableId="1159082476">
    <w:abstractNumId w:val="0"/>
  </w:num>
  <w:num w:numId="4" w16cid:durableId="1231379646">
    <w:abstractNumId w:val="5"/>
  </w:num>
  <w:num w:numId="5" w16cid:durableId="1872912797">
    <w:abstractNumId w:val="2"/>
  </w:num>
  <w:num w:numId="6" w16cid:durableId="1505511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wMzM3MDIzNja1NDFW0lEKTi0uzszPAykwrgUAtzMUuCwAAAA="/>
  </w:docVars>
  <w:rsids>
    <w:rsidRoot w:val="00580CC0"/>
    <w:rsid w:val="000070D9"/>
    <w:rsid w:val="000227B4"/>
    <w:rsid w:val="0003092A"/>
    <w:rsid w:val="0004557B"/>
    <w:rsid w:val="000A7489"/>
    <w:rsid w:val="000E5A6B"/>
    <w:rsid w:val="001754F4"/>
    <w:rsid w:val="00181374"/>
    <w:rsid w:val="001B4DD5"/>
    <w:rsid w:val="001C6C8D"/>
    <w:rsid w:val="001D1760"/>
    <w:rsid w:val="001D1E85"/>
    <w:rsid w:val="001D223E"/>
    <w:rsid w:val="001E3429"/>
    <w:rsid w:val="00226F54"/>
    <w:rsid w:val="00261BF8"/>
    <w:rsid w:val="00386163"/>
    <w:rsid w:val="003B148E"/>
    <w:rsid w:val="00400548"/>
    <w:rsid w:val="00423418"/>
    <w:rsid w:val="004567B0"/>
    <w:rsid w:val="00462EB7"/>
    <w:rsid w:val="004A2375"/>
    <w:rsid w:val="004A6E96"/>
    <w:rsid w:val="004C3833"/>
    <w:rsid w:val="004C6A3F"/>
    <w:rsid w:val="004C7CF3"/>
    <w:rsid w:val="004F56C0"/>
    <w:rsid w:val="00503AD5"/>
    <w:rsid w:val="0053103A"/>
    <w:rsid w:val="005316DD"/>
    <w:rsid w:val="0054280D"/>
    <w:rsid w:val="0055234F"/>
    <w:rsid w:val="00577306"/>
    <w:rsid w:val="005774B2"/>
    <w:rsid w:val="00580CC0"/>
    <w:rsid w:val="00597947"/>
    <w:rsid w:val="005D7522"/>
    <w:rsid w:val="0060682E"/>
    <w:rsid w:val="0065483F"/>
    <w:rsid w:val="00663B10"/>
    <w:rsid w:val="0067043F"/>
    <w:rsid w:val="006C5C26"/>
    <w:rsid w:val="006E050D"/>
    <w:rsid w:val="00705CA3"/>
    <w:rsid w:val="007430B8"/>
    <w:rsid w:val="00773026"/>
    <w:rsid w:val="007829EC"/>
    <w:rsid w:val="008013DC"/>
    <w:rsid w:val="008767B5"/>
    <w:rsid w:val="008848CB"/>
    <w:rsid w:val="00895788"/>
    <w:rsid w:val="008B23DA"/>
    <w:rsid w:val="008D437D"/>
    <w:rsid w:val="00924EF3"/>
    <w:rsid w:val="009411B0"/>
    <w:rsid w:val="009459B2"/>
    <w:rsid w:val="0096337F"/>
    <w:rsid w:val="009A54B5"/>
    <w:rsid w:val="009F0BC4"/>
    <w:rsid w:val="009F28BF"/>
    <w:rsid w:val="00A12915"/>
    <w:rsid w:val="00A164BE"/>
    <w:rsid w:val="00AB7A08"/>
    <w:rsid w:val="00AD7849"/>
    <w:rsid w:val="00B81A2E"/>
    <w:rsid w:val="00BC7E04"/>
    <w:rsid w:val="00BF213D"/>
    <w:rsid w:val="00BF7973"/>
    <w:rsid w:val="00C74F27"/>
    <w:rsid w:val="00C94E5E"/>
    <w:rsid w:val="00CB62BB"/>
    <w:rsid w:val="00D154C9"/>
    <w:rsid w:val="00D652D9"/>
    <w:rsid w:val="00D67451"/>
    <w:rsid w:val="00D852B6"/>
    <w:rsid w:val="00DD1B99"/>
    <w:rsid w:val="00DD7359"/>
    <w:rsid w:val="00DF2E18"/>
    <w:rsid w:val="00DF78A6"/>
    <w:rsid w:val="00E12C29"/>
    <w:rsid w:val="00E17BF8"/>
    <w:rsid w:val="00E27C50"/>
    <w:rsid w:val="00E53484"/>
    <w:rsid w:val="00E70E61"/>
    <w:rsid w:val="00E94496"/>
    <w:rsid w:val="00EA567F"/>
    <w:rsid w:val="00EA5914"/>
    <w:rsid w:val="00F20BCC"/>
    <w:rsid w:val="00F43188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8EFB05"/>
  <w15:docId w15:val="{8DC78A12-C1E7-4A83-9928-C81A096E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428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A237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2"/>
      <w:szCs w:val="52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4A2375"/>
    <w:rPr>
      <w:rFonts w:ascii="Arial" w:eastAsiaTheme="majorEastAsia" w:hAnsi="Arial" w:cstheme="majorBidi"/>
      <w:b/>
      <w:color w:val="000000" w:themeColor="text1"/>
      <w:spacing w:val="-10"/>
      <w:kern w:val="28"/>
      <w:sz w:val="52"/>
      <w:szCs w:val="52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280D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CabStandard">
    <w:name w:val="CabStandard"/>
    <w:basedOn w:val="Normal"/>
    <w:qFormat/>
    <w:rsid w:val="0054280D"/>
    <w:pPr>
      <w:spacing w:after="240" w:line="240" w:lineRule="auto"/>
      <w:ind w:left="0"/>
    </w:pPr>
    <w:rPr>
      <w:rFonts w:ascii="Times New Roman" w:eastAsiaTheme="minorHAnsi" w:hAnsi="Times New Roman" w:cs="Times New Roman"/>
      <w:sz w:val="24"/>
      <w:lang w:val="en-NZ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523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234F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23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234F"/>
    <w:rPr>
      <w:rFonts w:ascii="Arial" w:eastAsiaTheme="minorEastAsia" w:hAnsi="Arial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4A2375"/>
    <w:rPr>
      <w:rFonts w:ascii="Arial" w:eastAsiaTheme="minorEastAsia" w:hAnsi="Arial"/>
      <w:sz w:val="32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7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4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489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A6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49.svg"/><Relationship Id="rId68" Type="http://schemas.openxmlformats.org/officeDocument/2006/relationships/image" Target="media/image52.jp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0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yperlink" Target="https://www.msd.govt.nz/opcp" TargetMode="External"/><Relationship Id="rId65" Type="http://schemas.openxmlformats.org/officeDocument/2006/relationships/image" Target="media/image480.png"/><Relationship Id="rId73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470.jpe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s://www.msd.govt.nz/opcp" TargetMode="External"/><Relationship Id="rId67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8.png"/><Relationship Id="rId70" Type="http://schemas.openxmlformats.org/officeDocument/2006/relationships/image" Target="media/image54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E7D45-9812-4A05-903C-B8B9A457C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</Template>
  <TotalTime>2</TotalTime>
  <Pages>15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Andi Buchanan</cp:lastModifiedBy>
  <cp:revision>3</cp:revision>
  <cp:lastPrinted>2023-03-27T03:48:00Z</cp:lastPrinted>
  <dcterms:created xsi:type="dcterms:W3CDTF">2023-04-17T00:49:00Z</dcterms:created>
  <dcterms:modified xsi:type="dcterms:W3CDTF">2023-04-17T00:51:00Z</dcterms:modified>
</cp:coreProperties>
</file>